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57B" w:rsidRDefault="00FE339F">
      <w:r w:rsidRPr="00FE339F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-243840</wp:posOffset>
            </wp:positionV>
            <wp:extent cx="476250" cy="666750"/>
            <wp:effectExtent l="1905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6A46" w:rsidRDefault="006A6A46">
      <w:pPr>
        <w:shd w:val="clear" w:color="auto" w:fill="FFFFFF"/>
        <w:tabs>
          <w:tab w:val="left" w:pos="5050"/>
        </w:tabs>
        <w:ind w:firstLine="0"/>
        <w:jc w:val="center"/>
        <w:rPr>
          <w:rFonts w:ascii="Arial" w:hAnsi="Arial" w:cs="Arial"/>
          <w:sz w:val="16"/>
          <w:szCs w:val="16"/>
        </w:rPr>
      </w:pPr>
    </w:p>
    <w:p w:rsidR="00FE339F" w:rsidRPr="00FE339F" w:rsidRDefault="00FE339F" w:rsidP="00FE339F">
      <w:pPr>
        <w:ind w:firstLine="0"/>
        <w:jc w:val="center"/>
        <w:rPr>
          <w:b/>
          <w:spacing w:val="20"/>
          <w:sz w:val="32"/>
          <w:szCs w:val="32"/>
        </w:rPr>
      </w:pPr>
    </w:p>
    <w:p w:rsidR="00FE339F" w:rsidRPr="00BB3E65" w:rsidRDefault="00FE339F" w:rsidP="00FE339F">
      <w:pPr>
        <w:spacing w:before="120"/>
        <w:ind w:firstLine="0"/>
        <w:jc w:val="center"/>
        <w:rPr>
          <w:b/>
          <w:spacing w:val="20"/>
          <w:szCs w:val="26"/>
        </w:rPr>
      </w:pPr>
      <w:r w:rsidRPr="00BB3E65">
        <w:rPr>
          <w:b/>
          <w:spacing w:val="20"/>
          <w:szCs w:val="26"/>
        </w:rPr>
        <w:t>АДМИНИСТРАЦИЯ</w:t>
      </w:r>
    </w:p>
    <w:p w:rsidR="00FE339F" w:rsidRPr="00BB3E65" w:rsidRDefault="00FE339F" w:rsidP="00FE339F">
      <w:pPr>
        <w:ind w:firstLine="0"/>
        <w:jc w:val="center"/>
        <w:rPr>
          <w:b/>
          <w:spacing w:val="20"/>
          <w:szCs w:val="26"/>
        </w:rPr>
      </w:pPr>
      <w:r w:rsidRPr="00BB3E65">
        <w:rPr>
          <w:b/>
          <w:spacing w:val="20"/>
          <w:szCs w:val="26"/>
        </w:rPr>
        <w:t xml:space="preserve">МУНИЦИПАЛЬНОГО ОКРУГА </w:t>
      </w:r>
    </w:p>
    <w:p w:rsidR="00FE339F" w:rsidRPr="00BB3E65" w:rsidRDefault="00FE339F" w:rsidP="00FE339F">
      <w:pPr>
        <w:ind w:firstLine="0"/>
        <w:jc w:val="center"/>
        <w:rPr>
          <w:b/>
          <w:spacing w:val="20"/>
          <w:szCs w:val="26"/>
        </w:rPr>
      </w:pPr>
      <w:proofErr w:type="gramStart"/>
      <w:r w:rsidRPr="00BB3E65">
        <w:rPr>
          <w:b/>
          <w:spacing w:val="20"/>
          <w:szCs w:val="26"/>
        </w:rPr>
        <w:t>СПАССК-ДАЛЬНИЙ</w:t>
      </w:r>
      <w:proofErr w:type="gramEnd"/>
      <w:r>
        <w:rPr>
          <w:b/>
          <w:spacing w:val="20"/>
          <w:szCs w:val="26"/>
        </w:rPr>
        <w:t xml:space="preserve"> </w:t>
      </w:r>
      <w:r w:rsidRPr="00BB3E65">
        <w:rPr>
          <w:b/>
          <w:spacing w:val="20"/>
          <w:szCs w:val="26"/>
        </w:rPr>
        <w:t>ПРИМОРСКОГО КРАЯ</w:t>
      </w:r>
    </w:p>
    <w:p w:rsidR="00FE339F" w:rsidRPr="00516347" w:rsidRDefault="00FE339F" w:rsidP="00FE339F">
      <w:pPr>
        <w:autoSpaceDN w:val="0"/>
        <w:adjustRightInd w:val="0"/>
        <w:ind w:firstLine="0"/>
        <w:jc w:val="center"/>
        <w:rPr>
          <w:b/>
          <w:sz w:val="32"/>
          <w:szCs w:val="32"/>
        </w:rPr>
      </w:pPr>
    </w:p>
    <w:p w:rsidR="00FE339F" w:rsidRPr="00FE339F" w:rsidRDefault="00FE339F" w:rsidP="00FE339F">
      <w:pPr>
        <w:ind w:firstLine="0"/>
        <w:jc w:val="center"/>
        <w:rPr>
          <w:b/>
          <w:sz w:val="24"/>
          <w:szCs w:val="24"/>
        </w:rPr>
      </w:pPr>
      <w:r w:rsidRPr="00FE339F">
        <w:rPr>
          <w:b/>
          <w:sz w:val="24"/>
          <w:szCs w:val="24"/>
        </w:rPr>
        <w:t>ПОСТАНОВЛЕНИЕ</w:t>
      </w:r>
    </w:p>
    <w:p w:rsidR="00FE339F" w:rsidRPr="00F83F34" w:rsidRDefault="00FE339F" w:rsidP="00FE339F">
      <w:pPr>
        <w:widowControl/>
        <w:numPr>
          <w:ilvl w:val="0"/>
          <w:numId w:val="1"/>
        </w:numPr>
        <w:autoSpaceDE/>
        <w:ind w:left="0" w:firstLine="0"/>
        <w:jc w:val="center"/>
      </w:pPr>
      <w:r>
        <w:rPr>
          <w:szCs w:val="26"/>
        </w:rPr>
        <w:t>30</w:t>
      </w:r>
      <w:r w:rsidRPr="00F83F34">
        <w:rPr>
          <w:szCs w:val="26"/>
        </w:rPr>
        <w:t xml:space="preserve"> января 2026 г.</w:t>
      </w:r>
      <w:r w:rsidRPr="001E0BAE">
        <w:rPr>
          <w:sz w:val="22"/>
        </w:rPr>
        <w:t xml:space="preserve">         </w:t>
      </w:r>
      <w:r>
        <w:rPr>
          <w:sz w:val="22"/>
        </w:rPr>
        <w:t xml:space="preserve">                 </w:t>
      </w:r>
      <w:r w:rsidRPr="001E0BAE">
        <w:rPr>
          <w:sz w:val="22"/>
        </w:rPr>
        <w:t xml:space="preserve">       г. </w:t>
      </w:r>
      <w:proofErr w:type="spellStart"/>
      <w:proofErr w:type="gramStart"/>
      <w:r>
        <w:rPr>
          <w:sz w:val="22"/>
        </w:rPr>
        <w:t>Спасск-Дальний</w:t>
      </w:r>
      <w:proofErr w:type="spellEnd"/>
      <w:proofErr w:type="gramEnd"/>
      <w:r w:rsidRPr="001E0BAE">
        <w:rPr>
          <w:sz w:val="22"/>
        </w:rPr>
        <w:t xml:space="preserve">            </w:t>
      </w:r>
      <w:r>
        <w:rPr>
          <w:sz w:val="22"/>
        </w:rPr>
        <w:t xml:space="preserve">  </w:t>
      </w:r>
      <w:r w:rsidRPr="001E0BAE">
        <w:rPr>
          <w:sz w:val="22"/>
        </w:rPr>
        <w:t xml:space="preserve"> </w:t>
      </w:r>
      <w:r>
        <w:rPr>
          <w:sz w:val="22"/>
        </w:rPr>
        <w:t xml:space="preserve">   </w:t>
      </w:r>
      <w:r w:rsidRPr="001E0BAE">
        <w:rPr>
          <w:sz w:val="22"/>
        </w:rPr>
        <w:t xml:space="preserve"> </w:t>
      </w:r>
      <w:r>
        <w:rPr>
          <w:sz w:val="22"/>
        </w:rPr>
        <w:t xml:space="preserve">      </w:t>
      </w:r>
      <w:r w:rsidRPr="001E0BAE">
        <w:rPr>
          <w:sz w:val="22"/>
        </w:rPr>
        <w:t xml:space="preserve">    </w:t>
      </w:r>
      <w:r>
        <w:rPr>
          <w:sz w:val="22"/>
        </w:rPr>
        <w:t xml:space="preserve">    </w:t>
      </w:r>
      <w:r w:rsidRPr="001E0BAE">
        <w:rPr>
          <w:sz w:val="22"/>
        </w:rPr>
        <w:t xml:space="preserve"> </w:t>
      </w:r>
      <w:r>
        <w:rPr>
          <w:sz w:val="22"/>
        </w:rPr>
        <w:t xml:space="preserve">    </w:t>
      </w:r>
      <w:r w:rsidRPr="001E0BAE">
        <w:rPr>
          <w:sz w:val="22"/>
        </w:rPr>
        <w:t xml:space="preserve">           </w:t>
      </w:r>
      <w:r w:rsidRPr="00F83F34">
        <w:rPr>
          <w:szCs w:val="26"/>
        </w:rPr>
        <w:t xml:space="preserve">№ </w:t>
      </w:r>
      <w:r>
        <w:rPr>
          <w:szCs w:val="26"/>
        </w:rPr>
        <w:t>219</w:t>
      </w:r>
      <w:r w:rsidRPr="00F83F34">
        <w:rPr>
          <w:szCs w:val="26"/>
        </w:rPr>
        <w:t>-па</w:t>
      </w:r>
    </w:p>
    <w:p w:rsidR="00FE339F" w:rsidRDefault="00FE339F" w:rsidP="00FE339F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E877BA" w:rsidRPr="006E2263" w:rsidRDefault="00E877BA" w:rsidP="00FE339F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6E2263">
        <w:rPr>
          <w:b/>
          <w:szCs w:val="26"/>
        </w:rPr>
        <w:t xml:space="preserve">Об утверждении муниципальной программы </w:t>
      </w:r>
    </w:p>
    <w:p w:rsidR="00E877BA" w:rsidRDefault="00E877BA" w:rsidP="00FE339F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6E2263">
        <w:rPr>
          <w:b/>
          <w:szCs w:val="26"/>
        </w:rPr>
        <w:t>«</w:t>
      </w:r>
      <w:r w:rsidRPr="00BE1A52">
        <w:rPr>
          <w:b/>
          <w:szCs w:val="26"/>
        </w:rPr>
        <w:t>Формирование современной городской среды</w:t>
      </w:r>
    </w:p>
    <w:p w:rsidR="00E877BA" w:rsidRDefault="00044F12" w:rsidP="00FE339F">
      <w:pPr>
        <w:tabs>
          <w:tab w:val="left" w:pos="804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>муниципального округа</w:t>
      </w:r>
      <w:r w:rsidR="00336BFC">
        <w:rPr>
          <w:b/>
          <w:szCs w:val="26"/>
        </w:rPr>
        <w:t xml:space="preserve"> </w:t>
      </w:r>
      <w:proofErr w:type="gramStart"/>
      <w:r w:rsidR="00336BFC">
        <w:rPr>
          <w:b/>
          <w:szCs w:val="26"/>
        </w:rPr>
        <w:t>Спасск-Дальний</w:t>
      </w:r>
      <w:proofErr w:type="gramEnd"/>
    </w:p>
    <w:p w:rsidR="00E877BA" w:rsidRDefault="00E877BA" w:rsidP="00FE339F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6E2263">
        <w:rPr>
          <w:b/>
          <w:szCs w:val="26"/>
        </w:rPr>
        <w:t xml:space="preserve">на </w:t>
      </w:r>
      <w:r w:rsidR="00044F12">
        <w:rPr>
          <w:b/>
          <w:szCs w:val="26"/>
        </w:rPr>
        <w:t>2026-2030</w:t>
      </w:r>
      <w:r w:rsidRPr="006E2263">
        <w:rPr>
          <w:b/>
          <w:szCs w:val="26"/>
        </w:rPr>
        <w:t xml:space="preserve"> годы</w:t>
      </w:r>
      <w:r w:rsidR="0030761A">
        <w:rPr>
          <w:b/>
          <w:szCs w:val="26"/>
        </w:rPr>
        <w:t>»</w:t>
      </w:r>
    </w:p>
    <w:p w:rsidR="00D47E92" w:rsidRPr="00FE339F" w:rsidRDefault="00D47E92" w:rsidP="00FE339F">
      <w:pPr>
        <w:tabs>
          <w:tab w:val="left" w:pos="8041"/>
        </w:tabs>
        <w:spacing w:line="360" w:lineRule="auto"/>
        <w:rPr>
          <w:color w:val="000000" w:themeColor="text1"/>
          <w:szCs w:val="26"/>
        </w:rPr>
      </w:pPr>
    </w:p>
    <w:p w:rsidR="00FE339F" w:rsidRDefault="00FE339F" w:rsidP="00FE339F">
      <w:pPr>
        <w:spacing w:line="360" w:lineRule="auto"/>
        <w:rPr>
          <w:szCs w:val="26"/>
        </w:rPr>
      </w:pPr>
      <w:proofErr w:type="gramStart"/>
      <w:r>
        <w:rPr>
          <w:szCs w:val="26"/>
        </w:rPr>
        <w:t>В</w:t>
      </w:r>
      <w:r w:rsidRPr="007F39DA">
        <w:rPr>
          <w:szCs w:val="26"/>
        </w:rPr>
        <w:t xml:space="preserve"> соответствии с Бюджетным кодексом Российской Федераци</w:t>
      </w:r>
      <w:r>
        <w:rPr>
          <w:szCs w:val="26"/>
        </w:rPr>
        <w:t xml:space="preserve">и, Федеральным законом от 20 марта </w:t>
      </w:r>
      <w:r w:rsidRPr="007F39DA">
        <w:rPr>
          <w:szCs w:val="26"/>
        </w:rPr>
        <w:t>2025</w:t>
      </w:r>
      <w:r>
        <w:rPr>
          <w:szCs w:val="26"/>
        </w:rPr>
        <w:t xml:space="preserve"> г.</w:t>
      </w:r>
      <w:r w:rsidRPr="007F39DA">
        <w:rPr>
          <w:szCs w:val="26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>
        <w:rPr>
          <w:szCs w:val="26"/>
        </w:rPr>
        <w:t xml:space="preserve"> октября </w:t>
      </w:r>
      <w:r w:rsidRPr="007F39DA">
        <w:rPr>
          <w:szCs w:val="26"/>
        </w:rPr>
        <w:t>2003</w:t>
      </w:r>
      <w:r>
        <w:rPr>
          <w:szCs w:val="26"/>
        </w:rPr>
        <w:t xml:space="preserve"> г.</w:t>
      </w:r>
      <w:r w:rsidRPr="007F39DA">
        <w:rPr>
          <w:szCs w:val="26"/>
        </w:rPr>
        <w:t xml:space="preserve"> № 131-ФЗ «Об общих принципах организации местного самоуправления в Российской Федерации», постановлени</w:t>
      </w:r>
      <w:r>
        <w:rPr>
          <w:szCs w:val="26"/>
        </w:rPr>
        <w:t>ем</w:t>
      </w:r>
      <w:r w:rsidRPr="007F39DA">
        <w:rPr>
          <w:szCs w:val="26"/>
        </w:rPr>
        <w:t xml:space="preserve"> Пра</w:t>
      </w:r>
      <w:r>
        <w:rPr>
          <w:szCs w:val="26"/>
        </w:rPr>
        <w:t>вительства Российской Федерации</w:t>
      </w:r>
      <w:r w:rsidRPr="007F39DA">
        <w:rPr>
          <w:szCs w:val="26"/>
        </w:rPr>
        <w:t xml:space="preserve"> от 10</w:t>
      </w:r>
      <w:r>
        <w:rPr>
          <w:szCs w:val="26"/>
        </w:rPr>
        <w:t xml:space="preserve"> февраля </w:t>
      </w:r>
      <w:r w:rsidRPr="007F39DA">
        <w:rPr>
          <w:szCs w:val="26"/>
        </w:rPr>
        <w:t>2017</w:t>
      </w:r>
      <w:r>
        <w:rPr>
          <w:szCs w:val="26"/>
        </w:rPr>
        <w:t xml:space="preserve"> г.</w:t>
      </w:r>
      <w:r w:rsidRPr="007F39DA">
        <w:rPr>
          <w:szCs w:val="26"/>
        </w:rPr>
        <w:t xml:space="preserve"> № 169 </w:t>
      </w:r>
      <w:r>
        <w:rPr>
          <w:szCs w:val="26"/>
        </w:rPr>
        <w:br/>
      </w:r>
      <w:r>
        <w:rPr>
          <w:rFonts w:eastAsiaTheme="minorHAnsi"/>
          <w:szCs w:val="26"/>
          <w:lang w:eastAsia="en-US"/>
        </w:rPr>
        <w:t>«</w:t>
      </w:r>
      <w:r w:rsidRPr="007F39DA">
        <w:rPr>
          <w:rFonts w:eastAsiaTheme="minorHAnsi"/>
          <w:szCs w:val="26"/>
          <w:lang w:eastAsia="en-US"/>
        </w:rPr>
        <w:t>Об утверждении Правил предоставления и распределения субсидий</w:t>
      </w:r>
      <w:proofErr w:type="gramEnd"/>
      <w:r w:rsidRPr="007F39DA">
        <w:rPr>
          <w:rFonts w:eastAsiaTheme="minorHAnsi"/>
          <w:szCs w:val="26"/>
          <w:lang w:eastAsia="en-US"/>
        </w:rPr>
        <w:t xml:space="preserve"> </w:t>
      </w:r>
      <w:r>
        <w:rPr>
          <w:rFonts w:eastAsiaTheme="minorHAnsi"/>
          <w:szCs w:val="26"/>
          <w:lang w:eastAsia="en-US"/>
        </w:rPr>
        <w:br/>
      </w:r>
      <w:proofErr w:type="gramStart"/>
      <w:r w:rsidRPr="007F39DA">
        <w:rPr>
          <w:rFonts w:eastAsiaTheme="minorHAnsi"/>
          <w:szCs w:val="26"/>
          <w:lang w:eastAsia="en-US"/>
        </w:rPr>
        <w:t xml:space="preserve">из федерального бюджета бюджетам субъектов Российской Федерации </w:t>
      </w:r>
      <w:r>
        <w:rPr>
          <w:rFonts w:eastAsiaTheme="minorHAnsi"/>
          <w:szCs w:val="26"/>
          <w:lang w:eastAsia="en-US"/>
        </w:rPr>
        <w:br/>
      </w:r>
      <w:r w:rsidRPr="007F39DA">
        <w:rPr>
          <w:rFonts w:eastAsiaTheme="minorHAnsi"/>
          <w:szCs w:val="26"/>
          <w:lang w:eastAsia="en-US"/>
        </w:rPr>
        <w:t xml:space="preserve">на поддержку государственных программ субъектов Российской Федерации </w:t>
      </w:r>
      <w:r>
        <w:rPr>
          <w:rFonts w:eastAsiaTheme="minorHAnsi"/>
          <w:szCs w:val="26"/>
          <w:lang w:eastAsia="en-US"/>
        </w:rPr>
        <w:br/>
      </w:r>
      <w:r w:rsidRPr="007F39DA">
        <w:rPr>
          <w:rFonts w:eastAsiaTheme="minorHAnsi"/>
          <w:szCs w:val="26"/>
          <w:lang w:eastAsia="en-US"/>
        </w:rPr>
        <w:t>и муниципальных программ формирования современной городской среды</w:t>
      </w:r>
      <w:r>
        <w:rPr>
          <w:rFonts w:eastAsiaTheme="minorHAnsi"/>
          <w:szCs w:val="26"/>
          <w:lang w:eastAsia="en-US"/>
        </w:rPr>
        <w:t>»</w:t>
      </w:r>
      <w:r w:rsidRPr="007F39DA">
        <w:rPr>
          <w:szCs w:val="26"/>
        </w:rPr>
        <w:t>,</w:t>
      </w:r>
      <w:r>
        <w:rPr>
          <w:szCs w:val="26"/>
        </w:rPr>
        <w:t xml:space="preserve"> постановлением администрации муниципального округа </w:t>
      </w:r>
      <w:proofErr w:type="spellStart"/>
      <w:r>
        <w:rPr>
          <w:szCs w:val="26"/>
        </w:rPr>
        <w:t>Спасск-Дальний</w:t>
      </w:r>
      <w:proofErr w:type="spellEnd"/>
      <w:r>
        <w:rPr>
          <w:szCs w:val="26"/>
        </w:rPr>
        <w:t xml:space="preserve"> </w:t>
      </w:r>
      <w:r>
        <w:rPr>
          <w:szCs w:val="26"/>
        </w:rPr>
        <w:br/>
        <w:t xml:space="preserve">от 30 декабря 2025 г. № 213-па «Об утверждении порядка разработки, реализации </w:t>
      </w:r>
      <w:r>
        <w:rPr>
          <w:szCs w:val="26"/>
        </w:rPr>
        <w:br/>
        <w:t xml:space="preserve">и оценки эффективности муниципальных программ муниципального округа </w:t>
      </w:r>
      <w:proofErr w:type="spellStart"/>
      <w:r>
        <w:rPr>
          <w:szCs w:val="26"/>
        </w:rPr>
        <w:t>Спасск-Дальний</w:t>
      </w:r>
      <w:proofErr w:type="spellEnd"/>
      <w:r>
        <w:rPr>
          <w:szCs w:val="26"/>
        </w:rPr>
        <w:t xml:space="preserve">», </w:t>
      </w:r>
      <w:r w:rsidRPr="007F39DA">
        <w:rPr>
          <w:szCs w:val="26"/>
        </w:rPr>
        <w:t xml:space="preserve">постановлением Администрации Приморского края </w:t>
      </w:r>
      <w:r>
        <w:rPr>
          <w:szCs w:val="26"/>
        </w:rPr>
        <w:br/>
      </w:r>
      <w:r w:rsidRPr="007F39DA">
        <w:rPr>
          <w:szCs w:val="26"/>
        </w:rPr>
        <w:t>от 30</w:t>
      </w:r>
      <w:r>
        <w:rPr>
          <w:szCs w:val="26"/>
        </w:rPr>
        <w:t xml:space="preserve"> декабря </w:t>
      </w:r>
      <w:r w:rsidRPr="007F39DA">
        <w:rPr>
          <w:szCs w:val="26"/>
        </w:rPr>
        <w:t>2019</w:t>
      </w:r>
      <w:r>
        <w:rPr>
          <w:szCs w:val="26"/>
        </w:rPr>
        <w:t xml:space="preserve"> г.</w:t>
      </w:r>
      <w:r w:rsidRPr="007F39DA">
        <w:rPr>
          <w:szCs w:val="26"/>
        </w:rPr>
        <w:t xml:space="preserve"> № 944-па «Об утверждении государственной </w:t>
      </w:r>
      <w:r>
        <w:rPr>
          <w:szCs w:val="26"/>
        </w:rPr>
        <w:br/>
      </w:r>
      <w:r w:rsidRPr="007F39DA">
        <w:rPr>
          <w:szCs w:val="26"/>
        </w:rPr>
        <w:t>программы Приморского</w:t>
      </w:r>
      <w:proofErr w:type="gramEnd"/>
      <w:r w:rsidRPr="007F39DA">
        <w:rPr>
          <w:szCs w:val="26"/>
        </w:rPr>
        <w:t xml:space="preserve"> края «Формирование современной городской среды муниципальных образований Приморского края», </w:t>
      </w:r>
      <w:r>
        <w:rPr>
          <w:szCs w:val="26"/>
        </w:rPr>
        <w:t xml:space="preserve">Уставом муниципального округа </w:t>
      </w:r>
      <w:proofErr w:type="spellStart"/>
      <w:proofErr w:type="gramStart"/>
      <w:r>
        <w:rPr>
          <w:szCs w:val="26"/>
        </w:rPr>
        <w:t>Спасск-Дальний</w:t>
      </w:r>
      <w:proofErr w:type="spellEnd"/>
      <w:proofErr w:type="gramEnd"/>
      <w:r>
        <w:rPr>
          <w:szCs w:val="26"/>
        </w:rPr>
        <w:t xml:space="preserve"> Приморского края, в целях организации мероприятий </w:t>
      </w:r>
      <w:r>
        <w:rPr>
          <w:szCs w:val="26"/>
        </w:rPr>
        <w:br/>
        <w:t xml:space="preserve">по благоустройству территорий муниципального округа </w:t>
      </w:r>
      <w:proofErr w:type="spellStart"/>
      <w:r>
        <w:rPr>
          <w:szCs w:val="26"/>
        </w:rPr>
        <w:t>Спасск-Дальний</w:t>
      </w:r>
      <w:proofErr w:type="spellEnd"/>
      <w:r>
        <w:rPr>
          <w:szCs w:val="26"/>
        </w:rPr>
        <w:t>, а</w:t>
      </w:r>
      <w:r w:rsidRPr="007F39DA">
        <w:rPr>
          <w:szCs w:val="26"/>
        </w:rPr>
        <w:t>дминистрация</w:t>
      </w:r>
      <w:r>
        <w:rPr>
          <w:szCs w:val="26"/>
        </w:rPr>
        <w:t xml:space="preserve"> муниципального округа </w:t>
      </w:r>
      <w:proofErr w:type="spellStart"/>
      <w:r>
        <w:rPr>
          <w:szCs w:val="26"/>
        </w:rPr>
        <w:t>Спасск-Дальний</w:t>
      </w:r>
      <w:proofErr w:type="spellEnd"/>
    </w:p>
    <w:p w:rsidR="00D47E92" w:rsidRPr="00FE339F" w:rsidRDefault="00D47E92" w:rsidP="00FE339F">
      <w:pPr>
        <w:tabs>
          <w:tab w:val="left" w:pos="8041"/>
        </w:tabs>
        <w:spacing w:line="360" w:lineRule="auto"/>
        <w:ind w:firstLine="0"/>
        <w:rPr>
          <w:color w:val="000000" w:themeColor="text1"/>
          <w:szCs w:val="26"/>
        </w:rPr>
      </w:pPr>
    </w:p>
    <w:p w:rsidR="00E877BA" w:rsidRPr="00FE339F" w:rsidRDefault="00E877BA" w:rsidP="00FE339F">
      <w:pPr>
        <w:tabs>
          <w:tab w:val="left" w:pos="8041"/>
        </w:tabs>
        <w:spacing w:line="360" w:lineRule="auto"/>
        <w:ind w:firstLine="0"/>
        <w:rPr>
          <w:color w:val="000000" w:themeColor="text1"/>
          <w:szCs w:val="26"/>
        </w:rPr>
      </w:pPr>
      <w:r w:rsidRPr="00FE339F">
        <w:rPr>
          <w:color w:val="000000" w:themeColor="text1"/>
          <w:szCs w:val="26"/>
        </w:rPr>
        <w:lastRenderedPageBreak/>
        <w:t>ПОСТАНОВЛЯ</w:t>
      </w:r>
      <w:r w:rsidR="00013EDF" w:rsidRPr="00FE339F">
        <w:rPr>
          <w:color w:val="000000" w:themeColor="text1"/>
          <w:szCs w:val="26"/>
        </w:rPr>
        <w:t>ЕТ</w:t>
      </w:r>
      <w:r w:rsidRPr="00FE339F">
        <w:rPr>
          <w:color w:val="000000" w:themeColor="text1"/>
          <w:szCs w:val="26"/>
        </w:rPr>
        <w:t>:</w:t>
      </w:r>
    </w:p>
    <w:p w:rsidR="00D47E92" w:rsidRPr="00FE339F" w:rsidRDefault="00D47E92" w:rsidP="00FE339F">
      <w:pPr>
        <w:tabs>
          <w:tab w:val="left" w:pos="8041"/>
        </w:tabs>
        <w:spacing w:line="360" w:lineRule="auto"/>
        <w:rPr>
          <w:color w:val="000000" w:themeColor="text1"/>
          <w:szCs w:val="26"/>
        </w:rPr>
      </w:pPr>
    </w:p>
    <w:p w:rsidR="00E877BA" w:rsidRPr="00FE339F" w:rsidRDefault="00E877BA" w:rsidP="00FE339F">
      <w:pPr>
        <w:tabs>
          <w:tab w:val="left" w:pos="8041"/>
        </w:tabs>
        <w:spacing w:line="360" w:lineRule="auto"/>
        <w:rPr>
          <w:color w:val="000000" w:themeColor="text1"/>
          <w:szCs w:val="26"/>
        </w:rPr>
      </w:pPr>
      <w:r w:rsidRPr="00FE339F">
        <w:rPr>
          <w:color w:val="000000" w:themeColor="text1"/>
          <w:szCs w:val="26"/>
        </w:rPr>
        <w:t xml:space="preserve">1. Утвердить прилагаемую муниципальную программу «Формирование современной городской среды </w:t>
      </w:r>
      <w:r w:rsidR="00636B47" w:rsidRPr="00FE339F">
        <w:rPr>
          <w:color w:val="000000" w:themeColor="text1"/>
          <w:szCs w:val="26"/>
        </w:rPr>
        <w:t xml:space="preserve">муниципального округа </w:t>
      </w:r>
      <w:proofErr w:type="spellStart"/>
      <w:proofErr w:type="gramStart"/>
      <w:r w:rsidR="00356165" w:rsidRPr="00FE339F">
        <w:rPr>
          <w:color w:val="000000" w:themeColor="text1"/>
          <w:szCs w:val="26"/>
        </w:rPr>
        <w:t>Спасск-Дальний</w:t>
      </w:r>
      <w:proofErr w:type="spellEnd"/>
      <w:proofErr w:type="gramEnd"/>
      <w:r w:rsidR="00356165" w:rsidRPr="00FE339F">
        <w:rPr>
          <w:color w:val="000000" w:themeColor="text1"/>
          <w:szCs w:val="26"/>
        </w:rPr>
        <w:t xml:space="preserve"> </w:t>
      </w:r>
      <w:r w:rsidR="00FE339F">
        <w:rPr>
          <w:color w:val="000000" w:themeColor="text1"/>
          <w:szCs w:val="26"/>
        </w:rPr>
        <w:br/>
      </w:r>
      <w:r w:rsidR="00636B47" w:rsidRPr="00FE339F">
        <w:rPr>
          <w:color w:val="000000" w:themeColor="text1"/>
          <w:szCs w:val="26"/>
        </w:rPr>
        <w:t>на 2026-2030</w:t>
      </w:r>
      <w:r w:rsidRPr="00FE339F">
        <w:rPr>
          <w:color w:val="000000" w:themeColor="text1"/>
          <w:szCs w:val="26"/>
        </w:rPr>
        <w:t xml:space="preserve"> годы</w:t>
      </w:r>
      <w:r w:rsidR="0030761A" w:rsidRPr="00FE339F">
        <w:rPr>
          <w:color w:val="000000" w:themeColor="text1"/>
          <w:szCs w:val="26"/>
        </w:rPr>
        <w:t>»</w:t>
      </w:r>
      <w:r w:rsidRPr="00FE339F">
        <w:rPr>
          <w:color w:val="000000" w:themeColor="text1"/>
          <w:szCs w:val="26"/>
        </w:rPr>
        <w:t>.</w:t>
      </w:r>
    </w:p>
    <w:p w:rsidR="0048086F" w:rsidRPr="00FE339F" w:rsidRDefault="00E877BA" w:rsidP="00FE339F">
      <w:pPr>
        <w:spacing w:line="360" w:lineRule="auto"/>
        <w:rPr>
          <w:color w:val="000000" w:themeColor="text1"/>
          <w:szCs w:val="26"/>
        </w:rPr>
      </w:pPr>
      <w:r w:rsidRPr="00FE339F">
        <w:rPr>
          <w:color w:val="000000" w:themeColor="text1"/>
          <w:szCs w:val="26"/>
        </w:rPr>
        <w:t>2.</w:t>
      </w:r>
      <w:r w:rsidR="004160A6" w:rsidRPr="00FE339F">
        <w:rPr>
          <w:color w:val="000000" w:themeColor="text1"/>
          <w:szCs w:val="26"/>
        </w:rPr>
        <w:t xml:space="preserve"> </w:t>
      </w:r>
      <w:proofErr w:type="gramStart"/>
      <w:r w:rsidR="0048086F" w:rsidRPr="00FE339F">
        <w:rPr>
          <w:color w:val="000000" w:themeColor="text1"/>
          <w:szCs w:val="26"/>
        </w:rPr>
        <w:t>Признать утратившим силу</w:t>
      </w:r>
      <w:r w:rsidR="004160A6" w:rsidRPr="00FE339F">
        <w:rPr>
          <w:color w:val="000000" w:themeColor="text1"/>
          <w:szCs w:val="26"/>
        </w:rPr>
        <w:t xml:space="preserve"> </w:t>
      </w:r>
      <w:r w:rsidR="0048086F" w:rsidRPr="00FE339F">
        <w:rPr>
          <w:color w:val="000000" w:themeColor="text1"/>
          <w:szCs w:val="26"/>
        </w:rPr>
        <w:t>постановлени</w:t>
      </w:r>
      <w:r w:rsidR="000528A3" w:rsidRPr="00FE339F">
        <w:rPr>
          <w:color w:val="000000" w:themeColor="text1"/>
          <w:szCs w:val="26"/>
        </w:rPr>
        <w:t>е</w:t>
      </w:r>
      <w:r w:rsidR="0048086F" w:rsidRPr="00FE339F">
        <w:rPr>
          <w:color w:val="000000" w:themeColor="text1"/>
          <w:szCs w:val="26"/>
        </w:rPr>
        <w:t xml:space="preserve"> </w:t>
      </w:r>
      <w:r w:rsidR="004160A6" w:rsidRPr="00FE339F">
        <w:rPr>
          <w:color w:val="000000" w:themeColor="text1"/>
          <w:szCs w:val="26"/>
        </w:rPr>
        <w:t>А</w:t>
      </w:r>
      <w:r w:rsidR="0048086F" w:rsidRPr="00FE339F">
        <w:rPr>
          <w:color w:val="000000" w:themeColor="text1"/>
          <w:szCs w:val="26"/>
        </w:rPr>
        <w:t xml:space="preserve">дминистрации </w:t>
      </w:r>
      <w:r w:rsidR="000528A3" w:rsidRPr="00FE339F">
        <w:rPr>
          <w:color w:val="000000" w:themeColor="text1"/>
          <w:szCs w:val="26"/>
        </w:rPr>
        <w:t>городского</w:t>
      </w:r>
      <w:r w:rsidR="0048086F" w:rsidRPr="00FE339F">
        <w:rPr>
          <w:color w:val="000000" w:themeColor="text1"/>
          <w:szCs w:val="26"/>
        </w:rPr>
        <w:t xml:space="preserve"> </w:t>
      </w:r>
      <w:r w:rsidR="000528A3" w:rsidRPr="00FE339F">
        <w:rPr>
          <w:color w:val="000000" w:themeColor="text1"/>
          <w:szCs w:val="26"/>
        </w:rPr>
        <w:t>округа</w:t>
      </w:r>
      <w:r w:rsidR="004160A6" w:rsidRPr="00FE339F">
        <w:rPr>
          <w:color w:val="000000" w:themeColor="text1"/>
          <w:szCs w:val="26"/>
        </w:rPr>
        <w:t xml:space="preserve"> Спасск-Дальний</w:t>
      </w:r>
      <w:r w:rsidR="000528A3" w:rsidRPr="00FE339F">
        <w:rPr>
          <w:color w:val="000000" w:themeColor="text1"/>
          <w:szCs w:val="26"/>
        </w:rPr>
        <w:t xml:space="preserve"> от 15 декабря 2017</w:t>
      </w:r>
      <w:r w:rsidR="002D02A1" w:rsidRPr="00FE339F">
        <w:rPr>
          <w:color w:val="000000" w:themeColor="text1"/>
          <w:szCs w:val="26"/>
        </w:rPr>
        <w:t xml:space="preserve">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</w:t>
      </w:r>
      <w:r w:rsidR="00933A96" w:rsidRPr="00FE339F">
        <w:rPr>
          <w:color w:val="000000" w:themeColor="text1"/>
          <w:szCs w:val="26"/>
        </w:rPr>
        <w:t xml:space="preserve">№ 578-па </w:t>
      </w:r>
      <w:r w:rsidR="000528A3" w:rsidRPr="00FE339F">
        <w:rPr>
          <w:color w:val="000000" w:themeColor="text1"/>
          <w:szCs w:val="26"/>
        </w:rPr>
        <w:t>«Об утверждении муниципальной программы «Формирование современной городской среды городского округа Спасск-</w:t>
      </w:r>
      <w:r w:rsidR="004160A6" w:rsidRPr="00FE339F">
        <w:rPr>
          <w:color w:val="000000" w:themeColor="text1"/>
          <w:szCs w:val="26"/>
        </w:rPr>
        <w:t>Д</w:t>
      </w:r>
      <w:r w:rsidR="000528A3" w:rsidRPr="00FE339F">
        <w:rPr>
          <w:color w:val="000000" w:themeColor="text1"/>
          <w:szCs w:val="26"/>
        </w:rPr>
        <w:t>альний на 2018-2027 годы» (в редакции постано</w:t>
      </w:r>
      <w:r w:rsidR="00FE339F">
        <w:rPr>
          <w:color w:val="000000" w:themeColor="text1"/>
          <w:szCs w:val="26"/>
        </w:rPr>
        <w:t>влений Администрации городского</w:t>
      </w:r>
      <w:r w:rsidR="000528A3" w:rsidRPr="00FE339F">
        <w:rPr>
          <w:color w:val="000000" w:themeColor="text1"/>
          <w:szCs w:val="26"/>
        </w:rPr>
        <w:t xml:space="preserve"> </w:t>
      </w:r>
      <w:r w:rsidR="00FE339F">
        <w:rPr>
          <w:color w:val="000000" w:themeColor="text1"/>
          <w:szCs w:val="26"/>
        </w:rPr>
        <w:t xml:space="preserve">округа </w:t>
      </w:r>
      <w:proofErr w:type="spellStart"/>
      <w:r w:rsidR="00FE339F">
        <w:rPr>
          <w:color w:val="000000" w:themeColor="text1"/>
          <w:szCs w:val="26"/>
        </w:rPr>
        <w:t>Спасск-Дальний</w:t>
      </w:r>
      <w:proofErr w:type="spellEnd"/>
      <w:r w:rsidR="00FE339F">
        <w:rPr>
          <w:color w:val="000000" w:themeColor="text1"/>
          <w:szCs w:val="26"/>
        </w:rPr>
        <w:t xml:space="preserve"> от 13 марта 2018 г. </w:t>
      </w:r>
      <w:r w:rsidR="000528A3" w:rsidRPr="00FE339F">
        <w:rPr>
          <w:color w:val="000000" w:themeColor="text1"/>
          <w:szCs w:val="26"/>
        </w:rPr>
        <w:t xml:space="preserve">№ 96-па,  </w:t>
      </w:r>
      <w:r w:rsidR="00FE339F">
        <w:rPr>
          <w:color w:val="000000" w:themeColor="text1"/>
          <w:szCs w:val="26"/>
        </w:rPr>
        <w:t>от</w:t>
      </w:r>
      <w:r w:rsidR="000528A3" w:rsidRPr="00FE339F">
        <w:rPr>
          <w:color w:val="000000" w:themeColor="text1"/>
          <w:szCs w:val="26"/>
        </w:rPr>
        <w:t xml:space="preserve"> 07 мая</w:t>
      </w:r>
      <w:r w:rsidR="002D02A1" w:rsidRPr="00FE339F">
        <w:rPr>
          <w:color w:val="000000" w:themeColor="text1"/>
          <w:szCs w:val="26"/>
        </w:rPr>
        <w:t xml:space="preserve"> </w:t>
      </w:r>
      <w:r w:rsidR="000528A3" w:rsidRPr="00FE339F">
        <w:rPr>
          <w:color w:val="000000" w:themeColor="text1"/>
          <w:szCs w:val="26"/>
        </w:rPr>
        <w:t>2018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 172-па, от 12 декабря 2018 г</w:t>
      </w:r>
      <w:r w:rsidR="00FE339F">
        <w:rPr>
          <w:color w:val="000000" w:themeColor="text1"/>
          <w:szCs w:val="26"/>
        </w:rPr>
        <w:t xml:space="preserve">. </w:t>
      </w:r>
      <w:r w:rsidR="000528A3" w:rsidRPr="00FE339F">
        <w:rPr>
          <w:color w:val="000000" w:themeColor="text1"/>
          <w:szCs w:val="26"/>
        </w:rPr>
        <w:t>№ 444-па, 31 января 2019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</w:t>
      </w:r>
      <w:r w:rsidR="00FE339F">
        <w:rPr>
          <w:color w:val="000000" w:themeColor="text1"/>
          <w:szCs w:val="26"/>
        </w:rPr>
        <w:br/>
      </w:r>
      <w:r w:rsidR="000528A3" w:rsidRPr="00FE339F">
        <w:rPr>
          <w:color w:val="000000" w:themeColor="text1"/>
          <w:szCs w:val="26"/>
        </w:rPr>
        <w:t>№ 29-па, от 30</w:t>
      </w:r>
      <w:proofErr w:type="gramEnd"/>
      <w:r w:rsidR="000528A3" w:rsidRPr="00FE339F">
        <w:rPr>
          <w:color w:val="000000" w:themeColor="text1"/>
          <w:szCs w:val="26"/>
        </w:rPr>
        <w:t xml:space="preserve"> </w:t>
      </w:r>
      <w:proofErr w:type="gramStart"/>
      <w:r w:rsidR="000528A3" w:rsidRPr="00FE339F">
        <w:rPr>
          <w:color w:val="000000" w:themeColor="text1"/>
          <w:szCs w:val="26"/>
        </w:rPr>
        <w:t>апреля 2019</w:t>
      </w:r>
      <w:r w:rsidR="002D02A1" w:rsidRPr="00FE339F">
        <w:rPr>
          <w:color w:val="000000" w:themeColor="text1"/>
          <w:szCs w:val="26"/>
        </w:rPr>
        <w:t xml:space="preserve">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 211-па, от 28 января 2020 </w:t>
      </w:r>
      <w:r w:rsidR="002D02A1" w:rsidRPr="00FE339F">
        <w:rPr>
          <w:color w:val="000000" w:themeColor="text1"/>
          <w:szCs w:val="26"/>
        </w:rPr>
        <w:t>г</w:t>
      </w:r>
      <w:r w:rsidR="00FE339F">
        <w:rPr>
          <w:color w:val="000000" w:themeColor="text1"/>
          <w:szCs w:val="26"/>
        </w:rPr>
        <w:t>.</w:t>
      </w:r>
      <w:r w:rsidR="002D02A1" w:rsidRPr="00FE339F">
        <w:rPr>
          <w:color w:val="000000" w:themeColor="text1"/>
          <w:szCs w:val="26"/>
        </w:rPr>
        <w:t xml:space="preserve"> </w:t>
      </w:r>
      <w:r w:rsidR="000528A3" w:rsidRPr="00FE339F">
        <w:rPr>
          <w:color w:val="000000" w:themeColor="text1"/>
          <w:szCs w:val="26"/>
        </w:rPr>
        <w:t xml:space="preserve">№ 34-па, </w:t>
      </w:r>
      <w:r w:rsidR="00FE339F">
        <w:rPr>
          <w:color w:val="000000" w:themeColor="text1"/>
          <w:szCs w:val="26"/>
        </w:rPr>
        <w:br/>
      </w:r>
      <w:r w:rsidR="000528A3" w:rsidRPr="00FE339F">
        <w:rPr>
          <w:color w:val="000000" w:themeColor="text1"/>
          <w:szCs w:val="26"/>
        </w:rPr>
        <w:t>от 30 апреля 2020</w:t>
      </w:r>
      <w:r w:rsidR="002D02A1" w:rsidRPr="00FE339F">
        <w:rPr>
          <w:color w:val="000000" w:themeColor="text1"/>
          <w:szCs w:val="26"/>
        </w:rPr>
        <w:t xml:space="preserve">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</w:t>
      </w:r>
      <w:r w:rsidR="00FE339F">
        <w:rPr>
          <w:color w:val="000000" w:themeColor="text1"/>
          <w:szCs w:val="26"/>
        </w:rPr>
        <w:t xml:space="preserve"> </w:t>
      </w:r>
      <w:r w:rsidR="000528A3" w:rsidRPr="00FE339F">
        <w:rPr>
          <w:color w:val="000000" w:themeColor="text1"/>
          <w:szCs w:val="26"/>
        </w:rPr>
        <w:t>211-па, от 30 июля 2020</w:t>
      </w:r>
      <w:r w:rsidR="002D02A1" w:rsidRPr="00FE339F">
        <w:rPr>
          <w:color w:val="000000" w:themeColor="text1"/>
          <w:szCs w:val="26"/>
        </w:rPr>
        <w:t xml:space="preserve">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№354-па, от 16 декабря 2020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</w:t>
      </w:r>
      <w:r w:rsidR="00FE339F">
        <w:rPr>
          <w:color w:val="000000" w:themeColor="text1"/>
          <w:szCs w:val="26"/>
        </w:rPr>
        <w:br/>
      </w:r>
      <w:r w:rsidR="000528A3" w:rsidRPr="00FE339F">
        <w:rPr>
          <w:color w:val="000000" w:themeColor="text1"/>
          <w:szCs w:val="26"/>
        </w:rPr>
        <w:t>№ 613-па, от 12 апреля 2021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 184-па, от 23 декабря 2021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</w:t>
      </w:r>
      <w:r w:rsidR="00FE339F">
        <w:rPr>
          <w:color w:val="000000" w:themeColor="text1"/>
          <w:szCs w:val="26"/>
        </w:rPr>
        <w:t xml:space="preserve"> 663-па,</w:t>
      </w:r>
      <w:r w:rsidR="000528A3" w:rsidRPr="00FE339F">
        <w:rPr>
          <w:color w:val="000000" w:themeColor="text1"/>
          <w:szCs w:val="26"/>
        </w:rPr>
        <w:t xml:space="preserve"> </w:t>
      </w:r>
      <w:r w:rsidR="00FE339F">
        <w:rPr>
          <w:color w:val="000000" w:themeColor="text1"/>
          <w:szCs w:val="26"/>
        </w:rPr>
        <w:br/>
      </w:r>
      <w:r w:rsidR="000528A3" w:rsidRPr="00FE339F">
        <w:rPr>
          <w:color w:val="000000" w:themeColor="text1"/>
          <w:szCs w:val="26"/>
        </w:rPr>
        <w:t>от 23 марта 2022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</w:t>
      </w:r>
      <w:r w:rsidR="00FE339F">
        <w:rPr>
          <w:color w:val="000000" w:themeColor="text1"/>
          <w:szCs w:val="26"/>
        </w:rPr>
        <w:t xml:space="preserve"> </w:t>
      </w:r>
      <w:r w:rsidR="000528A3" w:rsidRPr="00FE339F">
        <w:rPr>
          <w:color w:val="000000" w:themeColor="text1"/>
          <w:szCs w:val="26"/>
        </w:rPr>
        <w:t>169-па, от 28 июня 2022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</w:t>
      </w:r>
      <w:r w:rsidR="00FE339F">
        <w:rPr>
          <w:color w:val="000000" w:themeColor="text1"/>
          <w:szCs w:val="26"/>
        </w:rPr>
        <w:t xml:space="preserve"> </w:t>
      </w:r>
      <w:r w:rsidR="000528A3" w:rsidRPr="00FE339F">
        <w:rPr>
          <w:color w:val="000000" w:themeColor="text1"/>
          <w:szCs w:val="26"/>
        </w:rPr>
        <w:t>435-па, от 24 ноября 2022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</w:t>
      </w:r>
      <w:r w:rsidR="00FE339F">
        <w:rPr>
          <w:color w:val="000000" w:themeColor="text1"/>
          <w:szCs w:val="26"/>
        </w:rPr>
        <w:br/>
        <w:t xml:space="preserve">№ 1144-па, </w:t>
      </w:r>
      <w:r w:rsidR="000528A3" w:rsidRPr="00FE339F">
        <w:rPr>
          <w:color w:val="000000" w:themeColor="text1"/>
          <w:szCs w:val="26"/>
        </w:rPr>
        <w:t>от 12</w:t>
      </w:r>
      <w:proofErr w:type="gramEnd"/>
      <w:r w:rsidR="000528A3" w:rsidRPr="00FE339F">
        <w:rPr>
          <w:color w:val="000000" w:themeColor="text1"/>
          <w:szCs w:val="26"/>
        </w:rPr>
        <w:t xml:space="preserve"> декабря 2022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</w:t>
      </w:r>
      <w:r w:rsidR="00FE339F">
        <w:rPr>
          <w:color w:val="000000" w:themeColor="text1"/>
          <w:szCs w:val="26"/>
        </w:rPr>
        <w:t xml:space="preserve"> </w:t>
      </w:r>
      <w:r w:rsidR="000528A3" w:rsidRPr="00FE339F">
        <w:rPr>
          <w:color w:val="000000" w:themeColor="text1"/>
          <w:szCs w:val="26"/>
        </w:rPr>
        <w:t>1267-па, от 24 января 2023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 53-па, </w:t>
      </w:r>
      <w:r w:rsidR="00FE339F">
        <w:rPr>
          <w:color w:val="000000" w:themeColor="text1"/>
          <w:szCs w:val="26"/>
        </w:rPr>
        <w:br/>
      </w:r>
      <w:r w:rsidR="000528A3" w:rsidRPr="00FE339F">
        <w:rPr>
          <w:color w:val="000000" w:themeColor="text1"/>
          <w:szCs w:val="26"/>
        </w:rPr>
        <w:t>от 27 февраля 2023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 269-па, от 28 июня 2023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 1193-па, от 07 декабря 2023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 2337-па, от 27 апреля 2024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 959-па</w:t>
      </w:r>
      <w:r w:rsidR="001A603A" w:rsidRPr="00FE339F">
        <w:rPr>
          <w:color w:val="000000" w:themeColor="text1"/>
          <w:szCs w:val="26"/>
        </w:rPr>
        <w:t>,</w:t>
      </w:r>
      <w:r w:rsidR="000528A3" w:rsidRPr="00FE339F">
        <w:rPr>
          <w:i/>
          <w:color w:val="000000" w:themeColor="text1"/>
          <w:szCs w:val="26"/>
        </w:rPr>
        <w:t xml:space="preserve"> </w:t>
      </w:r>
      <w:r w:rsidR="000528A3" w:rsidRPr="00FE339F">
        <w:rPr>
          <w:color w:val="000000" w:themeColor="text1"/>
          <w:szCs w:val="26"/>
        </w:rPr>
        <w:t>от 05 августа 2024</w:t>
      </w:r>
      <w:r w:rsidR="001A603A" w:rsidRPr="00FE339F">
        <w:rPr>
          <w:color w:val="000000" w:themeColor="text1"/>
          <w:szCs w:val="26"/>
        </w:rPr>
        <w:t xml:space="preserve"> г</w:t>
      </w:r>
      <w:r w:rsidR="00FE339F">
        <w:rPr>
          <w:color w:val="000000" w:themeColor="text1"/>
          <w:szCs w:val="26"/>
        </w:rPr>
        <w:t>.</w:t>
      </w:r>
      <w:r w:rsidR="000528A3" w:rsidRPr="00FE339F">
        <w:rPr>
          <w:color w:val="000000" w:themeColor="text1"/>
          <w:szCs w:val="26"/>
        </w:rPr>
        <w:t xml:space="preserve"> № 1709-па, </w:t>
      </w:r>
      <w:r w:rsidR="00FE339F">
        <w:rPr>
          <w:color w:val="000000" w:themeColor="text1"/>
          <w:szCs w:val="26"/>
        </w:rPr>
        <w:br/>
      </w:r>
      <w:r w:rsidR="001A603A" w:rsidRPr="00FE339F">
        <w:rPr>
          <w:color w:val="000000" w:themeColor="text1"/>
          <w:szCs w:val="26"/>
        </w:rPr>
        <w:t>от 31 марта 2025 г</w:t>
      </w:r>
      <w:r w:rsidR="00FE339F">
        <w:rPr>
          <w:color w:val="000000" w:themeColor="text1"/>
          <w:szCs w:val="26"/>
        </w:rPr>
        <w:t>.</w:t>
      </w:r>
      <w:r w:rsidR="001A603A" w:rsidRPr="00FE339F">
        <w:rPr>
          <w:color w:val="000000" w:themeColor="text1"/>
          <w:szCs w:val="26"/>
        </w:rPr>
        <w:t xml:space="preserve"> </w:t>
      </w:r>
      <w:r w:rsidR="000528A3" w:rsidRPr="00FE339F">
        <w:rPr>
          <w:color w:val="000000" w:themeColor="text1"/>
          <w:szCs w:val="26"/>
        </w:rPr>
        <w:t>№ 740-па)</w:t>
      </w:r>
      <w:r w:rsidR="00FE339F">
        <w:rPr>
          <w:color w:val="000000" w:themeColor="text1"/>
          <w:szCs w:val="26"/>
        </w:rPr>
        <w:t>.</w:t>
      </w:r>
    </w:p>
    <w:p w:rsidR="00E877BA" w:rsidRPr="00FE339F" w:rsidRDefault="0048086F" w:rsidP="00FE339F">
      <w:pPr>
        <w:spacing w:line="360" w:lineRule="auto"/>
        <w:rPr>
          <w:color w:val="000000" w:themeColor="text1"/>
          <w:szCs w:val="26"/>
        </w:rPr>
      </w:pPr>
      <w:r w:rsidRPr="00FE339F">
        <w:rPr>
          <w:color w:val="000000" w:themeColor="text1"/>
          <w:szCs w:val="26"/>
        </w:rPr>
        <w:t>3.</w:t>
      </w:r>
      <w:r w:rsidR="001A603A" w:rsidRPr="00FE339F">
        <w:rPr>
          <w:color w:val="000000" w:themeColor="text1"/>
          <w:szCs w:val="26"/>
        </w:rPr>
        <w:t xml:space="preserve"> </w:t>
      </w:r>
      <w:r w:rsidRPr="00FE339F">
        <w:rPr>
          <w:color w:val="000000" w:themeColor="text1"/>
          <w:szCs w:val="26"/>
        </w:rPr>
        <w:t>У</w:t>
      </w:r>
      <w:r w:rsidR="00E877BA" w:rsidRPr="00FE339F">
        <w:rPr>
          <w:color w:val="000000" w:themeColor="text1"/>
          <w:szCs w:val="26"/>
        </w:rPr>
        <w:t>правлению</w:t>
      </w:r>
      <w:r w:rsidRPr="00FE339F">
        <w:rPr>
          <w:color w:val="000000" w:themeColor="text1"/>
          <w:szCs w:val="26"/>
        </w:rPr>
        <w:t xml:space="preserve"> муниципальной службы и кадров</w:t>
      </w:r>
      <w:r w:rsidR="00E877BA" w:rsidRPr="00FE339F">
        <w:rPr>
          <w:color w:val="000000" w:themeColor="text1"/>
          <w:szCs w:val="26"/>
        </w:rPr>
        <w:t xml:space="preserve"> </w:t>
      </w:r>
      <w:r w:rsidR="00356165" w:rsidRPr="00FE339F">
        <w:rPr>
          <w:color w:val="000000" w:themeColor="text1"/>
          <w:szCs w:val="26"/>
        </w:rPr>
        <w:t>а</w:t>
      </w:r>
      <w:r w:rsidR="00E877BA" w:rsidRPr="00FE339F">
        <w:rPr>
          <w:color w:val="000000" w:themeColor="text1"/>
          <w:szCs w:val="26"/>
        </w:rPr>
        <w:t xml:space="preserve">дминистрации </w:t>
      </w:r>
      <w:r w:rsidR="00636B47" w:rsidRPr="00FE339F">
        <w:rPr>
          <w:color w:val="000000" w:themeColor="text1"/>
          <w:szCs w:val="26"/>
        </w:rPr>
        <w:t xml:space="preserve">муниципального </w:t>
      </w:r>
      <w:r w:rsidR="00DE3172" w:rsidRPr="00FE339F">
        <w:rPr>
          <w:color w:val="000000" w:themeColor="text1"/>
          <w:szCs w:val="26"/>
        </w:rPr>
        <w:t xml:space="preserve">округа </w:t>
      </w:r>
      <w:proofErr w:type="gramStart"/>
      <w:r w:rsidR="00DE3172" w:rsidRPr="00FE339F">
        <w:rPr>
          <w:color w:val="000000" w:themeColor="text1"/>
          <w:szCs w:val="26"/>
        </w:rPr>
        <w:t>Спасск</w:t>
      </w:r>
      <w:r w:rsidR="00356165" w:rsidRPr="00FE339F">
        <w:rPr>
          <w:color w:val="000000" w:themeColor="text1"/>
          <w:szCs w:val="26"/>
        </w:rPr>
        <w:t>-Дальний</w:t>
      </w:r>
      <w:proofErr w:type="gramEnd"/>
      <w:r w:rsidR="00DE3172" w:rsidRPr="00FE339F">
        <w:rPr>
          <w:color w:val="000000" w:themeColor="text1"/>
          <w:szCs w:val="26"/>
        </w:rPr>
        <w:t xml:space="preserve"> </w:t>
      </w:r>
      <w:r w:rsidR="00E877BA" w:rsidRPr="00FE339F">
        <w:rPr>
          <w:color w:val="000000" w:themeColor="text1"/>
          <w:szCs w:val="26"/>
        </w:rPr>
        <w:t>(</w:t>
      </w:r>
      <w:r w:rsidR="00636B47" w:rsidRPr="00FE339F">
        <w:rPr>
          <w:color w:val="000000" w:themeColor="text1"/>
          <w:szCs w:val="26"/>
        </w:rPr>
        <w:t>Ткаченко</w:t>
      </w:r>
      <w:r w:rsidR="00E877BA" w:rsidRPr="00FE339F">
        <w:rPr>
          <w:color w:val="000000" w:themeColor="text1"/>
          <w:szCs w:val="26"/>
        </w:rPr>
        <w:t xml:space="preserve">) </w:t>
      </w:r>
      <w:r w:rsidRPr="00FE339F">
        <w:rPr>
          <w:color w:val="000000" w:themeColor="text1"/>
          <w:szCs w:val="26"/>
        </w:rPr>
        <w:t>разместить</w:t>
      </w:r>
      <w:r w:rsidR="00E877BA" w:rsidRPr="00FE339F">
        <w:rPr>
          <w:color w:val="000000" w:themeColor="text1"/>
          <w:szCs w:val="26"/>
        </w:rPr>
        <w:t xml:space="preserve"> настоящее </w:t>
      </w:r>
      <w:r w:rsidR="00DE3172" w:rsidRPr="00FE339F">
        <w:rPr>
          <w:color w:val="000000" w:themeColor="text1"/>
          <w:szCs w:val="26"/>
        </w:rPr>
        <w:t>постановление</w:t>
      </w:r>
      <w:r w:rsidRPr="00FE339F">
        <w:rPr>
          <w:color w:val="000000" w:themeColor="text1"/>
          <w:szCs w:val="26"/>
        </w:rPr>
        <w:t xml:space="preserve"> сетевом издании</w:t>
      </w:r>
      <w:r w:rsidR="00DE3172" w:rsidRPr="00FE339F">
        <w:rPr>
          <w:color w:val="000000" w:themeColor="text1"/>
          <w:szCs w:val="26"/>
        </w:rPr>
        <w:t xml:space="preserve"> </w:t>
      </w:r>
      <w:r w:rsidRPr="00FE339F">
        <w:rPr>
          <w:color w:val="000000" w:themeColor="text1"/>
          <w:szCs w:val="26"/>
        </w:rPr>
        <w:t xml:space="preserve">«Официальный сайт правовой информации </w:t>
      </w:r>
      <w:r w:rsidR="006146D4" w:rsidRPr="00FE339F">
        <w:rPr>
          <w:color w:val="000000" w:themeColor="text1"/>
          <w:szCs w:val="26"/>
        </w:rPr>
        <w:t>городского</w:t>
      </w:r>
      <w:r w:rsidRPr="00FE339F">
        <w:rPr>
          <w:color w:val="000000" w:themeColor="text1"/>
          <w:szCs w:val="26"/>
        </w:rPr>
        <w:t xml:space="preserve"> округа Спасск-Дальний».</w:t>
      </w:r>
    </w:p>
    <w:p w:rsidR="00E877BA" w:rsidRPr="00FE339F" w:rsidRDefault="006146D4" w:rsidP="00FE339F">
      <w:pPr>
        <w:spacing w:line="360" w:lineRule="auto"/>
        <w:rPr>
          <w:color w:val="000000" w:themeColor="text1"/>
          <w:szCs w:val="26"/>
        </w:rPr>
      </w:pPr>
      <w:r w:rsidRPr="00FE339F">
        <w:rPr>
          <w:color w:val="000000" w:themeColor="text1"/>
          <w:szCs w:val="26"/>
        </w:rPr>
        <w:t>4</w:t>
      </w:r>
      <w:r w:rsidR="00E877BA" w:rsidRPr="00FE339F">
        <w:rPr>
          <w:color w:val="000000" w:themeColor="text1"/>
          <w:szCs w:val="26"/>
        </w:rPr>
        <w:t xml:space="preserve">. Контроль за исполнением настоящего постановления возложить </w:t>
      </w:r>
      <w:r w:rsidR="00FE339F">
        <w:rPr>
          <w:color w:val="000000" w:themeColor="text1"/>
          <w:szCs w:val="26"/>
        </w:rPr>
        <w:br/>
      </w:r>
      <w:r w:rsidR="00E877BA" w:rsidRPr="00FE339F">
        <w:rPr>
          <w:color w:val="000000" w:themeColor="text1"/>
          <w:szCs w:val="26"/>
        </w:rPr>
        <w:t xml:space="preserve">на </w:t>
      </w:r>
      <w:r w:rsidR="00636B47" w:rsidRPr="00FE339F">
        <w:rPr>
          <w:color w:val="000000" w:themeColor="text1"/>
          <w:szCs w:val="26"/>
        </w:rPr>
        <w:t>заместителя главы</w:t>
      </w:r>
      <w:r w:rsidR="001550B4" w:rsidRPr="00FE339F">
        <w:rPr>
          <w:color w:val="000000" w:themeColor="text1"/>
          <w:szCs w:val="26"/>
        </w:rPr>
        <w:t xml:space="preserve"> </w:t>
      </w:r>
      <w:r w:rsidR="00356165" w:rsidRPr="00FE339F">
        <w:rPr>
          <w:color w:val="000000" w:themeColor="text1"/>
          <w:szCs w:val="26"/>
        </w:rPr>
        <w:t>а</w:t>
      </w:r>
      <w:r w:rsidR="00F960F5" w:rsidRPr="00FE339F">
        <w:rPr>
          <w:color w:val="000000" w:themeColor="text1"/>
          <w:szCs w:val="26"/>
        </w:rPr>
        <w:t>дмин</w:t>
      </w:r>
      <w:r w:rsidR="00E877BA" w:rsidRPr="00FE339F">
        <w:rPr>
          <w:color w:val="000000" w:themeColor="text1"/>
          <w:szCs w:val="26"/>
        </w:rPr>
        <w:t>истрации</w:t>
      </w:r>
      <w:r w:rsidR="00B14592" w:rsidRPr="00FE339F">
        <w:rPr>
          <w:color w:val="000000" w:themeColor="text1"/>
          <w:szCs w:val="26"/>
        </w:rPr>
        <w:t xml:space="preserve"> муниципального округа </w:t>
      </w:r>
      <w:proofErr w:type="gramStart"/>
      <w:r w:rsidR="00B14592" w:rsidRPr="00FE339F">
        <w:rPr>
          <w:color w:val="000000" w:themeColor="text1"/>
          <w:szCs w:val="26"/>
        </w:rPr>
        <w:t>Спасск-Дальний</w:t>
      </w:r>
      <w:proofErr w:type="gramEnd"/>
      <w:r w:rsidR="00E877BA" w:rsidRPr="00FE339F">
        <w:rPr>
          <w:color w:val="000000" w:themeColor="text1"/>
          <w:szCs w:val="26"/>
        </w:rPr>
        <w:t xml:space="preserve"> </w:t>
      </w:r>
      <w:r w:rsidR="00F960F5" w:rsidRPr="00FE339F">
        <w:rPr>
          <w:color w:val="000000" w:themeColor="text1"/>
          <w:szCs w:val="26"/>
        </w:rPr>
        <w:t>Симоненко</w:t>
      </w:r>
      <w:r w:rsidR="00B14592" w:rsidRPr="00FE339F">
        <w:rPr>
          <w:color w:val="000000" w:themeColor="text1"/>
          <w:szCs w:val="26"/>
        </w:rPr>
        <w:t xml:space="preserve"> О.С</w:t>
      </w:r>
      <w:r w:rsidR="00F960F5" w:rsidRPr="00FE339F">
        <w:rPr>
          <w:color w:val="000000" w:themeColor="text1"/>
          <w:szCs w:val="26"/>
        </w:rPr>
        <w:t>.</w:t>
      </w:r>
    </w:p>
    <w:p w:rsidR="00E877BA" w:rsidRPr="00FE339F" w:rsidRDefault="006146D4" w:rsidP="00FE339F">
      <w:pPr>
        <w:spacing w:line="360" w:lineRule="auto"/>
        <w:rPr>
          <w:color w:val="000000" w:themeColor="text1"/>
          <w:szCs w:val="26"/>
        </w:rPr>
      </w:pPr>
      <w:r w:rsidRPr="00FE339F">
        <w:rPr>
          <w:color w:val="000000" w:themeColor="text1"/>
          <w:szCs w:val="26"/>
        </w:rPr>
        <w:t>5</w:t>
      </w:r>
      <w:r w:rsidR="00E877BA" w:rsidRPr="00FE339F">
        <w:rPr>
          <w:color w:val="000000" w:themeColor="text1"/>
          <w:szCs w:val="26"/>
        </w:rPr>
        <w:t xml:space="preserve">. Настоящее постановление вступает в силу </w:t>
      </w:r>
      <w:r w:rsidRPr="00FE339F">
        <w:rPr>
          <w:color w:val="000000" w:themeColor="text1"/>
          <w:szCs w:val="26"/>
        </w:rPr>
        <w:t xml:space="preserve">01 февраля 2026 года </w:t>
      </w:r>
      <w:r w:rsidR="00FE339F">
        <w:rPr>
          <w:color w:val="000000" w:themeColor="text1"/>
          <w:szCs w:val="26"/>
        </w:rPr>
        <w:br/>
      </w:r>
      <w:r w:rsidRPr="00FE339F">
        <w:rPr>
          <w:color w:val="000000" w:themeColor="text1"/>
          <w:szCs w:val="26"/>
        </w:rPr>
        <w:t>и распространяет</w:t>
      </w:r>
      <w:r w:rsidR="00B14592" w:rsidRPr="00FE339F">
        <w:rPr>
          <w:color w:val="000000" w:themeColor="text1"/>
          <w:szCs w:val="26"/>
        </w:rPr>
        <w:t>ся</w:t>
      </w:r>
      <w:r w:rsidRPr="00FE339F">
        <w:rPr>
          <w:color w:val="000000" w:themeColor="text1"/>
          <w:szCs w:val="26"/>
        </w:rPr>
        <w:t xml:space="preserve"> </w:t>
      </w:r>
      <w:r w:rsidR="00B14592" w:rsidRPr="00FE339F">
        <w:rPr>
          <w:color w:val="000000" w:themeColor="text1"/>
          <w:szCs w:val="26"/>
        </w:rPr>
        <w:t>на</w:t>
      </w:r>
      <w:r w:rsidRPr="00FE339F">
        <w:rPr>
          <w:color w:val="000000" w:themeColor="text1"/>
          <w:szCs w:val="26"/>
        </w:rPr>
        <w:t xml:space="preserve"> правоотношения, возникшие с </w:t>
      </w:r>
      <w:r w:rsidR="009C6488" w:rsidRPr="00FE339F">
        <w:rPr>
          <w:color w:val="000000" w:themeColor="text1"/>
          <w:szCs w:val="26"/>
        </w:rPr>
        <w:t>30</w:t>
      </w:r>
      <w:r w:rsidRPr="00FE339F">
        <w:rPr>
          <w:color w:val="000000" w:themeColor="text1"/>
          <w:szCs w:val="26"/>
        </w:rPr>
        <w:t xml:space="preserve"> января 2026 года</w:t>
      </w:r>
      <w:r w:rsidR="009C6488" w:rsidRPr="00FE339F">
        <w:rPr>
          <w:color w:val="000000" w:themeColor="text1"/>
          <w:szCs w:val="26"/>
        </w:rPr>
        <w:t xml:space="preserve"> № 219-па</w:t>
      </w:r>
    </w:p>
    <w:p w:rsidR="00E877BA" w:rsidRDefault="00E877BA" w:rsidP="00FE339F">
      <w:pPr>
        <w:tabs>
          <w:tab w:val="left" w:pos="8041"/>
        </w:tabs>
        <w:ind w:left="142"/>
        <w:rPr>
          <w:szCs w:val="26"/>
        </w:rPr>
      </w:pPr>
    </w:p>
    <w:p w:rsidR="00FE339F" w:rsidRDefault="00FE339F" w:rsidP="00FE339F">
      <w:pPr>
        <w:tabs>
          <w:tab w:val="left" w:pos="8041"/>
        </w:tabs>
        <w:ind w:left="142"/>
        <w:rPr>
          <w:szCs w:val="26"/>
        </w:rPr>
      </w:pPr>
    </w:p>
    <w:p w:rsidR="00E877BA" w:rsidRDefault="00E877BA" w:rsidP="00FE339F">
      <w:pPr>
        <w:tabs>
          <w:tab w:val="left" w:pos="8041"/>
        </w:tabs>
        <w:ind w:left="142"/>
        <w:rPr>
          <w:szCs w:val="26"/>
        </w:rPr>
      </w:pPr>
    </w:p>
    <w:p w:rsidR="00EC7168" w:rsidRDefault="00DD591A" w:rsidP="00FE339F">
      <w:pPr>
        <w:tabs>
          <w:tab w:val="left" w:pos="8041"/>
        </w:tabs>
        <w:ind w:firstLine="0"/>
        <w:rPr>
          <w:szCs w:val="26"/>
        </w:rPr>
      </w:pPr>
      <w:r>
        <w:rPr>
          <w:szCs w:val="26"/>
        </w:rPr>
        <w:t xml:space="preserve">Глава </w:t>
      </w:r>
      <w:r w:rsidR="00636B47">
        <w:rPr>
          <w:szCs w:val="26"/>
        </w:rPr>
        <w:t xml:space="preserve">муниципального округа </w:t>
      </w:r>
      <w:proofErr w:type="gramStart"/>
      <w:r w:rsidR="00EC7168">
        <w:rPr>
          <w:szCs w:val="26"/>
        </w:rPr>
        <w:t>Спасск-Дальний</w:t>
      </w:r>
      <w:proofErr w:type="gramEnd"/>
      <w:r w:rsidR="00EC7168">
        <w:rPr>
          <w:szCs w:val="26"/>
        </w:rPr>
        <w:t xml:space="preserve">                                О.А. Митрофанов</w:t>
      </w:r>
    </w:p>
    <w:p w:rsidR="00356165" w:rsidRDefault="00EC7168" w:rsidP="006146D4">
      <w:pPr>
        <w:tabs>
          <w:tab w:val="left" w:pos="8041"/>
        </w:tabs>
        <w:spacing w:line="360" w:lineRule="auto"/>
        <w:ind w:firstLine="0"/>
        <w:rPr>
          <w:szCs w:val="26"/>
        </w:rPr>
      </w:pPr>
      <w:r>
        <w:rPr>
          <w:szCs w:val="26"/>
        </w:rPr>
        <w:t xml:space="preserve">                                                                             </w:t>
      </w:r>
    </w:p>
    <w:p w:rsidR="00FE339F" w:rsidRDefault="00FE339F" w:rsidP="006146D4">
      <w:pPr>
        <w:ind w:firstLine="0"/>
      </w:pPr>
    </w:p>
    <w:p w:rsidR="00FE339F" w:rsidRPr="00183DB3" w:rsidRDefault="00FE339F" w:rsidP="00FE339F">
      <w:pPr>
        <w:tabs>
          <w:tab w:val="left" w:pos="7088"/>
        </w:tabs>
        <w:ind w:left="1843" w:firstLine="2835"/>
        <w:jc w:val="center"/>
        <w:rPr>
          <w:szCs w:val="26"/>
        </w:rPr>
      </w:pPr>
      <w:r>
        <w:rPr>
          <w:szCs w:val="26"/>
        </w:rPr>
        <w:lastRenderedPageBreak/>
        <w:t>УТВЕРЖДЕНА</w:t>
      </w:r>
    </w:p>
    <w:p w:rsidR="00FE339F" w:rsidRPr="00183DB3" w:rsidRDefault="00FE339F" w:rsidP="00FE339F">
      <w:pPr>
        <w:tabs>
          <w:tab w:val="left" w:pos="7088"/>
        </w:tabs>
        <w:ind w:left="1843" w:firstLine="2835"/>
        <w:jc w:val="center"/>
        <w:rPr>
          <w:szCs w:val="26"/>
        </w:rPr>
      </w:pPr>
      <w:r w:rsidRPr="00183DB3">
        <w:rPr>
          <w:szCs w:val="26"/>
        </w:rPr>
        <w:t>постановлени</w:t>
      </w:r>
      <w:r>
        <w:rPr>
          <w:szCs w:val="26"/>
        </w:rPr>
        <w:t xml:space="preserve">ем </w:t>
      </w:r>
      <w:r w:rsidRPr="00183DB3">
        <w:rPr>
          <w:szCs w:val="26"/>
        </w:rPr>
        <w:t>администрации</w:t>
      </w:r>
    </w:p>
    <w:p w:rsidR="00FE339F" w:rsidRPr="00183DB3" w:rsidRDefault="00FE339F" w:rsidP="00FE339F">
      <w:pPr>
        <w:tabs>
          <w:tab w:val="left" w:pos="7088"/>
        </w:tabs>
        <w:ind w:left="1843" w:firstLine="2835"/>
        <w:jc w:val="center"/>
        <w:rPr>
          <w:szCs w:val="26"/>
        </w:rPr>
      </w:pPr>
      <w:r w:rsidRPr="00183DB3">
        <w:rPr>
          <w:szCs w:val="26"/>
        </w:rPr>
        <w:t xml:space="preserve">муниципального округа </w:t>
      </w:r>
      <w:proofErr w:type="spellStart"/>
      <w:proofErr w:type="gramStart"/>
      <w:r w:rsidRPr="00183DB3">
        <w:rPr>
          <w:szCs w:val="26"/>
        </w:rPr>
        <w:t>Спасск-Дальний</w:t>
      </w:r>
      <w:proofErr w:type="spellEnd"/>
      <w:proofErr w:type="gramEnd"/>
    </w:p>
    <w:p w:rsidR="00FE339F" w:rsidRPr="00183DB3" w:rsidRDefault="00FE339F" w:rsidP="00FE339F">
      <w:pPr>
        <w:tabs>
          <w:tab w:val="left" w:pos="7088"/>
        </w:tabs>
        <w:ind w:left="1843" w:firstLine="2835"/>
        <w:jc w:val="center"/>
        <w:rPr>
          <w:szCs w:val="26"/>
        </w:rPr>
      </w:pPr>
      <w:r w:rsidRPr="00183DB3">
        <w:rPr>
          <w:szCs w:val="26"/>
        </w:rPr>
        <w:t xml:space="preserve">от </w:t>
      </w:r>
      <w:r>
        <w:rPr>
          <w:szCs w:val="26"/>
        </w:rPr>
        <w:t>30</w:t>
      </w:r>
      <w:r w:rsidRPr="00183DB3">
        <w:rPr>
          <w:szCs w:val="26"/>
        </w:rPr>
        <w:t xml:space="preserve"> января 2026 г. № </w:t>
      </w:r>
      <w:r>
        <w:rPr>
          <w:szCs w:val="26"/>
        </w:rPr>
        <w:t>219</w:t>
      </w:r>
      <w:r w:rsidRPr="00183DB3">
        <w:rPr>
          <w:szCs w:val="26"/>
        </w:rPr>
        <w:t>-па</w:t>
      </w:r>
    </w:p>
    <w:p w:rsidR="00FE339F" w:rsidRPr="00542D48" w:rsidRDefault="00FE339F" w:rsidP="00FE339F">
      <w:pPr>
        <w:pStyle w:val="1d"/>
        <w:rPr>
          <w:b w:val="0"/>
          <w:sz w:val="26"/>
          <w:szCs w:val="26"/>
        </w:rPr>
      </w:pPr>
    </w:p>
    <w:p w:rsidR="00FE339F" w:rsidRDefault="00FE339F" w:rsidP="00FE339F">
      <w:pPr>
        <w:pStyle w:val="1d"/>
        <w:rPr>
          <w:b w:val="0"/>
          <w:sz w:val="26"/>
          <w:szCs w:val="26"/>
        </w:rPr>
      </w:pPr>
    </w:p>
    <w:p w:rsidR="00FE339F" w:rsidRDefault="00FE339F" w:rsidP="00FE339F">
      <w:pPr>
        <w:pStyle w:val="1d"/>
        <w:rPr>
          <w:b w:val="0"/>
          <w:sz w:val="26"/>
          <w:szCs w:val="26"/>
        </w:rPr>
      </w:pPr>
    </w:p>
    <w:p w:rsidR="00FE339F" w:rsidRDefault="00FE339F" w:rsidP="00FE339F">
      <w:pPr>
        <w:pStyle w:val="1d"/>
        <w:rPr>
          <w:b w:val="0"/>
          <w:sz w:val="26"/>
          <w:szCs w:val="26"/>
        </w:rPr>
      </w:pPr>
    </w:p>
    <w:p w:rsidR="00FE339F" w:rsidRPr="00542D48" w:rsidRDefault="00FE339F" w:rsidP="00FE339F">
      <w:pPr>
        <w:pStyle w:val="1d"/>
        <w:rPr>
          <w:b w:val="0"/>
          <w:sz w:val="26"/>
          <w:szCs w:val="26"/>
        </w:rPr>
      </w:pPr>
    </w:p>
    <w:p w:rsidR="00FE339F" w:rsidRDefault="00FE339F" w:rsidP="00FE339F">
      <w:pPr>
        <w:pStyle w:val="1d"/>
        <w:rPr>
          <w:b w:val="0"/>
          <w:sz w:val="26"/>
          <w:szCs w:val="26"/>
        </w:rPr>
      </w:pPr>
    </w:p>
    <w:p w:rsidR="00FE339F" w:rsidRDefault="00FE339F" w:rsidP="00FE339F">
      <w:pPr>
        <w:pStyle w:val="1d"/>
        <w:rPr>
          <w:b w:val="0"/>
          <w:sz w:val="26"/>
          <w:szCs w:val="26"/>
        </w:rPr>
      </w:pPr>
    </w:p>
    <w:p w:rsidR="00FE339F" w:rsidRPr="00542D48" w:rsidRDefault="00FE339F" w:rsidP="00FE339F">
      <w:pPr>
        <w:pStyle w:val="1d"/>
        <w:rPr>
          <w:b w:val="0"/>
          <w:sz w:val="26"/>
          <w:szCs w:val="26"/>
        </w:rPr>
      </w:pPr>
    </w:p>
    <w:p w:rsidR="00FE339F" w:rsidRPr="00542D48" w:rsidRDefault="00FE339F" w:rsidP="00FE339F">
      <w:pPr>
        <w:pStyle w:val="1d"/>
        <w:rPr>
          <w:b w:val="0"/>
          <w:sz w:val="26"/>
          <w:szCs w:val="26"/>
        </w:rPr>
      </w:pPr>
    </w:p>
    <w:p w:rsidR="00FE339F" w:rsidRPr="00542D48" w:rsidRDefault="00FE339F" w:rsidP="00FE339F">
      <w:pPr>
        <w:pStyle w:val="1d"/>
        <w:rPr>
          <w:b w:val="0"/>
          <w:sz w:val="26"/>
          <w:szCs w:val="26"/>
        </w:rPr>
      </w:pPr>
    </w:p>
    <w:p w:rsidR="00FE339F" w:rsidRPr="00542D48" w:rsidRDefault="00FE339F" w:rsidP="00FE339F">
      <w:pPr>
        <w:pStyle w:val="1d"/>
        <w:rPr>
          <w:b w:val="0"/>
          <w:sz w:val="26"/>
          <w:szCs w:val="26"/>
        </w:rPr>
      </w:pPr>
    </w:p>
    <w:p w:rsidR="00FE339F" w:rsidRPr="00542D48" w:rsidRDefault="00FE339F" w:rsidP="00FE339F">
      <w:pPr>
        <w:pStyle w:val="1d"/>
        <w:rPr>
          <w:b w:val="0"/>
          <w:sz w:val="26"/>
          <w:szCs w:val="26"/>
        </w:rPr>
      </w:pPr>
    </w:p>
    <w:p w:rsidR="00FE339F" w:rsidRPr="00542D48" w:rsidRDefault="00FE339F" w:rsidP="00FE339F">
      <w:pPr>
        <w:rPr>
          <w:szCs w:val="26"/>
        </w:rPr>
      </w:pPr>
    </w:p>
    <w:p w:rsidR="00FE339F" w:rsidRPr="00B1385E" w:rsidRDefault="00FE339F" w:rsidP="00FE339F">
      <w:pPr>
        <w:pStyle w:val="26"/>
        <w:spacing w:after="0" w:line="240" w:lineRule="auto"/>
        <w:ind w:firstLine="0"/>
        <w:jc w:val="center"/>
        <w:rPr>
          <w:b/>
          <w:szCs w:val="26"/>
        </w:rPr>
      </w:pPr>
      <w:r w:rsidRPr="00B1385E">
        <w:rPr>
          <w:b/>
          <w:szCs w:val="26"/>
        </w:rPr>
        <w:t>МУНИЦИПАЛЬНАЯ ПРОГРАММА</w:t>
      </w:r>
    </w:p>
    <w:p w:rsidR="00FE339F" w:rsidRPr="000528A3" w:rsidRDefault="00FE339F" w:rsidP="00FE339F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28A3">
        <w:rPr>
          <w:rFonts w:ascii="Times New Roman" w:hAnsi="Times New Roman" w:cs="Times New Roman"/>
          <w:b/>
          <w:sz w:val="26"/>
          <w:szCs w:val="26"/>
        </w:rPr>
        <w:t>«Формирование современной городской среды</w:t>
      </w:r>
    </w:p>
    <w:p w:rsidR="00FE339F" w:rsidRDefault="00FE339F" w:rsidP="00FE339F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28A3">
        <w:rPr>
          <w:rFonts w:ascii="Times New Roman" w:hAnsi="Times New Roman" w:cs="Times New Roman"/>
          <w:b/>
          <w:sz w:val="26"/>
          <w:szCs w:val="26"/>
        </w:rPr>
        <w:t xml:space="preserve">муниципального округа </w:t>
      </w:r>
      <w:proofErr w:type="spellStart"/>
      <w:proofErr w:type="gramStart"/>
      <w:r w:rsidRPr="000528A3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 w:rsidRPr="000528A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E339F" w:rsidRDefault="00FE339F" w:rsidP="00FE339F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28A3">
        <w:rPr>
          <w:rFonts w:ascii="Times New Roman" w:hAnsi="Times New Roman" w:cs="Times New Roman"/>
          <w:b/>
          <w:sz w:val="26"/>
          <w:szCs w:val="26"/>
        </w:rPr>
        <w:t>на 2026-2030 годы»</w:t>
      </w: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Pr="000528A3" w:rsidRDefault="00FE339F" w:rsidP="00FE339F">
      <w:pPr>
        <w:pStyle w:val="aff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528A3">
        <w:rPr>
          <w:rFonts w:ascii="Times New Roman" w:hAnsi="Times New Roman" w:cs="Times New Roman"/>
          <w:bCs/>
          <w:sz w:val="26"/>
          <w:szCs w:val="26"/>
        </w:rPr>
        <w:t>г.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proofErr w:type="gramStart"/>
      <w:r w:rsidRPr="000528A3">
        <w:rPr>
          <w:rFonts w:ascii="Times New Roman" w:hAnsi="Times New Roman" w:cs="Times New Roman"/>
          <w:bCs/>
          <w:sz w:val="26"/>
          <w:szCs w:val="26"/>
        </w:rPr>
        <w:t>Спасск-Дальний</w:t>
      </w:r>
      <w:proofErr w:type="spellEnd"/>
      <w:proofErr w:type="gramEnd"/>
    </w:p>
    <w:p w:rsidR="00FE339F" w:rsidRPr="004160A6" w:rsidRDefault="00FE339F" w:rsidP="00FE339F">
      <w:pPr>
        <w:pStyle w:val="aff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528A3">
        <w:rPr>
          <w:rFonts w:ascii="Times New Roman" w:hAnsi="Times New Roman" w:cs="Times New Roman"/>
          <w:bCs/>
          <w:sz w:val="26"/>
          <w:szCs w:val="26"/>
        </w:rPr>
        <w:t>2026 год</w:t>
      </w:r>
    </w:p>
    <w:p w:rsidR="00FE339F" w:rsidRDefault="00FE339F" w:rsidP="00FE339F">
      <w:pPr>
        <w:pStyle w:val="aff7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339F" w:rsidRDefault="00FE339F" w:rsidP="00FE339F">
      <w:pPr>
        <w:widowControl/>
        <w:suppressAutoHyphens w:val="0"/>
        <w:autoSpaceDE/>
        <w:ind w:firstLine="0"/>
        <w:jc w:val="left"/>
        <w:rPr>
          <w:rFonts w:eastAsiaTheme="minorHAnsi"/>
          <w:b/>
          <w:szCs w:val="26"/>
          <w:lang w:eastAsia="en-US"/>
        </w:rPr>
      </w:pPr>
      <w:r>
        <w:rPr>
          <w:b/>
          <w:szCs w:val="26"/>
        </w:rPr>
        <w:lastRenderedPageBreak/>
        <w:br w:type="page"/>
      </w:r>
    </w:p>
    <w:p w:rsidR="00FE339F" w:rsidRDefault="00FE339F" w:rsidP="00FE339F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 </w:t>
      </w:r>
      <w:r w:rsidRPr="000528A3">
        <w:rPr>
          <w:rFonts w:ascii="Times New Roman" w:hAnsi="Times New Roman" w:cs="Times New Roman"/>
          <w:b/>
          <w:sz w:val="26"/>
          <w:szCs w:val="26"/>
        </w:rPr>
        <w:t xml:space="preserve">СТРАТЕГИЧЕСКИЕ ПРИОРИТЕТЫ </w:t>
      </w:r>
      <w:r>
        <w:rPr>
          <w:rFonts w:ascii="Times New Roman" w:hAnsi="Times New Roman" w:cs="Times New Roman"/>
          <w:b/>
          <w:sz w:val="26"/>
          <w:szCs w:val="26"/>
        </w:rPr>
        <w:t xml:space="preserve">РЕАЛИЗАЦИИ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0528A3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28A3">
        <w:rPr>
          <w:rFonts w:ascii="Times New Roman" w:hAnsi="Times New Roman" w:cs="Times New Roman"/>
          <w:b/>
          <w:sz w:val="26"/>
          <w:szCs w:val="26"/>
        </w:rPr>
        <w:t xml:space="preserve">«ФОРМИРОВАНИЕ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0528A3">
        <w:rPr>
          <w:rFonts w:ascii="Times New Roman" w:hAnsi="Times New Roman" w:cs="Times New Roman"/>
          <w:b/>
          <w:sz w:val="26"/>
          <w:szCs w:val="26"/>
        </w:rPr>
        <w:t>СОВРЕМЕННОЙ ГОРОДСКОЙ СРЕДЫ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28A3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0528A3"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proofErr w:type="gramStart"/>
      <w:r w:rsidRPr="000528A3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gramEnd"/>
      <w:r w:rsidRPr="000528A3">
        <w:rPr>
          <w:rFonts w:ascii="Times New Roman" w:hAnsi="Times New Roman" w:cs="Times New Roman"/>
          <w:b/>
          <w:sz w:val="26"/>
          <w:szCs w:val="26"/>
        </w:rPr>
        <w:t xml:space="preserve"> НА 2026-2030 ГОДЫ»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1.1. Оценка текущего состояния в сфере благоустройства муниципального округа </w:t>
      </w:r>
      <w:proofErr w:type="spellStart"/>
      <w:proofErr w:type="gramStart"/>
      <w:r w:rsidRPr="00C5411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Спасск-Дальний</w:t>
      </w:r>
      <w:proofErr w:type="spellEnd"/>
      <w:proofErr w:type="gramEnd"/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Проблема благоустройства территории муниципального округа является одной из насущных, требующей каждодневного внимания и эффективного решения.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муниципальном округе 657 многоквартирных домов. В большей части дворовых территорий качество асфальтобетонного покрытия не соответствует действующим нормам и правилам, отсутствуют места парковки автомобилей, отсутствует достаточное количество мест отдыха для различных групп населения, не обеспечен беспрепятственный доступ для </w:t>
      </w:r>
      <w:proofErr w:type="spell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маломобильных</w:t>
      </w:r>
      <w:proofErr w:type="spell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групп и лиц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с ограниченными возможностями здоровья.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Отсутствие благоустройства придомовых территорий, является сдерживающим фактором для процесса создания товариществ собственников жилья и других объединений собственников, </w:t>
      </w: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proofErr w:type="gram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следовательно, и реализации собственниками ответственности за сохранность общего имущества, на формирование которой направлена реформа жилищно-коммунального хозяйства.                            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Содержание жилищного фонда муниципального округа с придомовыми территориями, инженерными коммуникациями, направленное на поддержание экологически и эстетически организованной городской среды, требует значительных трудовых, материальных и финансовых средств.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приведения дворовых территорий к современным нормам комфортности выявлена необходимость реализации программы, где предусматриваются мероприятия, направленные на комплексное благоустройство дворовых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внутриквартальных территорий. 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К благоустройству дворовых и внутриквартальных территорий необходим комплексный и последовательный подход, рассчитанный на долгосрочный период, который предполагает использование программно-целевых методов, обеспечивающих увязку мероприятий по срокам, ресурсам, исполнителям, а так же организацию процесса управления и контроля.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Благоустройство и озеленение территорий является важнейшей сферой деятельности муниципального хозяйства. В данной сфере создаются условия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для здоровой комфортной, удобной жизни как отдельного человека по месту проживания, так и всех жителей города, села, квартала, микрорайона.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Выполнение комплекса мероприятий по благоустройству городской среды позволяют значительно улучшить экологическое состояние и внешний облик муниципального образования, создать более комфортные микроклиматические, санитарно-гигиенические и эстетические условия на улицах, в жилых квартирах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и общественных местах (парках, бульварах, скверах и на площадках).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В настоящее время назрела необходимость системного решения проблемы благоустройства и озеленения муниципального образования.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Увеличение количества автомобильного транспорта, в том числе и личного, выявляет многочисленные проблемы. Парковка автомобилей внутри многоквартирных домов не только затрудняет доступ жителям к озелененным пространствам, но и создает визуальный дискомфорт. Кроме того, в связи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с отсутствием соответствующих действующим нормам законодательства дворовых проездов и мест для парковки автомобильного транспорта, вынуждает автомобилистов нарушать Правила дорожного движения, выполнять парковку на тротуарах, пешеходных дорожках, газонах.</w:t>
      </w:r>
    </w:p>
    <w:p w:rsidR="00FE339F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Благоустройство двора – одна из актуальных проблем современного градостроительства. С его помощью решаются задачи создания благоприятной жизненной среды с обеспечением комфортных условий для населения. При выполнении комплекса мероприятий они способны значительно улучшить экологическое состояние и внешний облик города, создать более комфортные микроклиматические, санитарно-гигиенические и эстетические условия во дворах. Жилье не может считаться комфортным, если окружение не благоустроено.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1.2. Описание приоритетов и целей муниципальной политики в сфере реализации муниципальной программы</w:t>
      </w:r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Основным приоритетом муниципальной политики в сфере развития городской среды является формирование комфортной городской среды, сохранение и развитие пространств населенных пунктов, обеспечение возможности 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полноценной жизнедеятельности </w:t>
      </w:r>
      <w:proofErr w:type="spell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маломобильных</w:t>
      </w:r>
      <w:proofErr w:type="spell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групп населения и безопасности мест пребывания детей с родителями.</w:t>
      </w:r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Приоритетами муниципальной политики в сфере реализации государственной программы являются:</w:t>
      </w:r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создание комфортной городской среды для человека;</w:t>
      </w:r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создание комфортных и безопасных общественных территорий;                            </w:t>
      </w:r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формирование комфортной городской среды и </w:t>
      </w:r>
      <w:bookmarkStart w:id="0" w:name="_Hlk223705102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среды для </w:t>
      </w: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жителей</w:t>
      </w:r>
      <w:proofErr w:type="gram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проживающих в сельской местности на территории муниципального округа</w:t>
      </w:r>
      <w:bookmarkEnd w:id="0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благоустройство сельских поселений.</w:t>
      </w:r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Целью муниципальной политики в сфере реализации муниципальной программы является кардинальное повышение комфортности городской среды,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в том числе посредством благоустройства территорий, детских и спортивных площадок, повышение индекса качества городской среды на 30%, а также 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среды, до 50% не позднее 2030 года.</w:t>
      </w:r>
      <w:proofErr w:type="gramEnd"/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результате реализации указанных приоритетных направлений государственной политики в сфере формирования комфортной городской среды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2030 году </w:t>
      </w: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будет</w:t>
      </w:r>
      <w:proofErr w:type="gram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достигнут качественно новый уровень состояния городской среды, соответствующий мировым стандартам.</w:t>
      </w:r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Реализация муниципальной программы оказывает влияние на достижение национальной цели развития Российской Федерации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Комфортная и безопасная среда для жизни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 том числе на показатель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Улучшение качества городской среды в полтора раза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E339F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Достижение национальных целей осуществляется посредством реализации мероприятий в рамках федерального и регионального проектов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Формирование комфортной городской среды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входящих в состав национального проекта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Инфраструктура для жизни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1.3. Задачи муниципального управления, способы их эффективного решения в сфере реализации муниципальной программы</w:t>
      </w:r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Одной из основных задач является создание механизмов комплексного 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развития комфортной городской среды на территории города и муниципального округа с учетом индекса качества городской среды.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Программа рассчитана на период с 2026 года и до 2030 года. 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Целью муниципальной программы, созвучной с приоритетами государственной политики в сфере благоустройства, является повышение уровня благоустройства территории муниципального округа, способствующего комфортной и безопасной жизнедеятельности населения.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Для достижения данной цели необходимо решение следующих задач.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Мероприятия муниципальной программы реализуются посредством получения и освоения субсидий и межбюджетных трансфертов: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на поддержку муниципальных программ формирования современной городской среды в соответствии с </w:t>
      </w:r>
      <w:hyperlink w:anchor="P6927">
        <w:r w:rsidRPr="00C5411C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Правилами</w:t>
        </w:r>
      </w:hyperlink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предоставления и расходования субсидий из краевого бюджета бюджетам муниципальных образований Приморского края на поддержку муниципальных программ формирования современной городской среды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на поддержку муниципальных программ в сфере благоустройства территорий в соответствии с </w:t>
      </w:r>
      <w:hyperlink w:anchor="P7303">
        <w:r w:rsidRPr="00C5411C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Правилами</w:t>
        </w:r>
      </w:hyperlink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предоставления и расходования субсидий из краевого бюджета бюджетам муниципальных образований Приморского края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на поддержку благоустройства территорий муниципальных образований Приморского края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на создание комфортной городской среды в малых городах и исторических поселениях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победителях Всероссийского конкурса лучших проектов создания комфортной городской среды в соответствии с </w:t>
      </w:r>
      <w:hyperlink w:anchor="P38318">
        <w:r w:rsidRPr="00C5411C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Правилами</w:t>
        </w:r>
      </w:hyperlink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предоставления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расходования субсидии из краевого бюджета бюджетам муниципальных образований Приморского края на создание комфортной городской среды в малых городах и исторических поселениях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победителях Всероссийского конкурса лучших проектов создания комфортной городской среды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proofErr w:type="gramEnd"/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на благоустройство территорий и общественных пространств муниципальных образований Приморского края в соответствии с </w:t>
      </w:r>
      <w:hyperlink w:anchor="P38592">
        <w:r w:rsidRPr="00C5411C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Порядком</w:t>
        </w:r>
      </w:hyperlink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предоставления и расходования субсидий из краевого бюджета бюджетам муниципальных образований Приморского края на благоустройство территорий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и общественных пространств муниципальных образований Приморского края;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- на мероприятия по обеспечению условий организации ритуальных услуг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содержанию мест захоронений в границах муниципальных образований Приморского края в соответствии с </w:t>
      </w:r>
      <w:hyperlink w:anchor="P38760">
        <w:r w:rsidRPr="00C5411C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Порядком</w:t>
        </w:r>
      </w:hyperlink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предоставления и расходования субсидий из краевого бюджета бюджетам муниципальных образований Приморского края на мероприятия по инвентаризации кладбищ, стен скорби, крематориев, а также мест захоронений на кладбищах и в стенах скорби, расположенных на территории Приморского края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proofErr w:type="gramEnd"/>
    </w:p>
    <w:p w:rsidR="00FE339F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на мероприятия по созданию комфортной городской среды в малых городах и исторических поселениях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победителях Всероссийского конкурса лучших проектов создания комфортной городской среды за счет сре</w:t>
      </w: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дств кр</w:t>
      </w:r>
      <w:proofErr w:type="gram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аевого бюджета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E339F" w:rsidRPr="00C5411C" w:rsidRDefault="00FE339F" w:rsidP="00FE339F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E339F" w:rsidRPr="00C5411C" w:rsidRDefault="00FE339F" w:rsidP="00FE33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1.4. Задачи реализации муниципальной программы, определенные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в соответствии с национальными целями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:</w:t>
      </w:r>
    </w:p>
    <w:p w:rsidR="00FE339F" w:rsidRPr="00C5411C" w:rsidRDefault="00FE339F" w:rsidP="00FE339F">
      <w:pPr>
        <w:spacing w:line="360" w:lineRule="auto"/>
        <w:rPr>
          <w:color w:val="000000" w:themeColor="text1"/>
          <w:szCs w:val="26"/>
        </w:rPr>
      </w:pPr>
      <w:r w:rsidRPr="00C5411C">
        <w:rPr>
          <w:color w:val="000000" w:themeColor="text1"/>
          <w:szCs w:val="26"/>
        </w:rPr>
        <w:t>создание механизма развития комфортной городской среды, комплексного развития территории муниципального округа с учетом индекса качества городской среды;</w:t>
      </w:r>
    </w:p>
    <w:p w:rsidR="00FE339F" w:rsidRPr="00C5411C" w:rsidRDefault="00FE339F" w:rsidP="00FE339F">
      <w:pPr>
        <w:spacing w:line="360" w:lineRule="auto"/>
        <w:rPr>
          <w:color w:val="000000" w:themeColor="text1"/>
          <w:szCs w:val="26"/>
        </w:rPr>
      </w:pPr>
      <w:r w:rsidRPr="00C5411C">
        <w:rPr>
          <w:color w:val="000000" w:themeColor="text1"/>
          <w:szCs w:val="26"/>
        </w:rPr>
        <w:t>создание комфортной городской среды для человека;</w:t>
      </w:r>
    </w:p>
    <w:p w:rsidR="00FE339F" w:rsidRPr="00C5411C" w:rsidRDefault="00FE339F" w:rsidP="00FE339F">
      <w:pPr>
        <w:spacing w:line="360" w:lineRule="auto"/>
        <w:rPr>
          <w:color w:val="000000" w:themeColor="text1"/>
          <w:szCs w:val="26"/>
        </w:rPr>
      </w:pPr>
      <w:r w:rsidRPr="00C5411C">
        <w:rPr>
          <w:color w:val="000000" w:themeColor="text1"/>
          <w:szCs w:val="26"/>
        </w:rPr>
        <w:t xml:space="preserve">формирование комфортной городской среды и среды для </w:t>
      </w:r>
      <w:proofErr w:type="gramStart"/>
      <w:r w:rsidRPr="00C5411C">
        <w:rPr>
          <w:color w:val="000000" w:themeColor="text1"/>
          <w:szCs w:val="26"/>
        </w:rPr>
        <w:t>жителей</w:t>
      </w:r>
      <w:proofErr w:type="gramEnd"/>
      <w:r w:rsidRPr="00C5411C">
        <w:rPr>
          <w:color w:val="000000" w:themeColor="text1"/>
          <w:szCs w:val="26"/>
        </w:rPr>
        <w:t xml:space="preserve"> проживающих в сельской местности на территории муниципального округа</w:t>
      </w:r>
      <w:r>
        <w:rPr>
          <w:color w:val="000000" w:themeColor="text1"/>
          <w:szCs w:val="26"/>
        </w:rPr>
        <w:t>.</w:t>
      </w:r>
    </w:p>
    <w:p w:rsidR="00FE339F" w:rsidRPr="00C5411C" w:rsidRDefault="00FE339F" w:rsidP="00FE339F">
      <w:pPr>
        <w:spacing w:line="360" w:lineRule="auto"/>
        <w:rPr>
          <w:color w:val="000000" w:themeColor="text1"/>
          <w:szCs w:val="26"/>
        </w:rPr>
      </w:pPr>
      <w:r w:rsidRPr="00C5411C">
        <w:rPr>
          <w:color w:val="000000" w:themeColor="text1"/>
          <w:szCs w:val="26"/>
        </w:rPr>
        <w:t>В целях достижения показателей социально-экономического развития Приморского края в рамках государственной программы реализуются мероприятия по благоустройству общественных территорий (набережные, площади, парки и др.) и иные мероприятия, предусмотренные муниципальными программами формирования современной городской среды.</w:t>
      </w:r>
    </w:p>
    <w:p w:rsidR="00FE339F" w:rsidRPr="00C5411C" w:rsidRDefault="00FE339F" w:rsidP="00FE339F">
      <w:pPr>
        <w:spacing w:line="360" w:lineRule="auto"/>
        <w:rPr>
          <w:color w:val="000000" w:themeColor="text1"/>
          <w:szCs w:val="26"/>
        </w:rPr>
      </w:pPr>
      <w:r w:rsidRPr="00C5411C">
        <w:rPr>
          <w:color w:val="000000" w:themeColor="text1"/>
          <w:szCs w:val="26"/>
        </w:rPr>
        <w:t>Результативность достигается путем:</w:t>
      </w:r>
    </w:p>
    <w:p w:rsidR="00FE339F" w:rsidRPr="00C5411C" w:rsidRDefault="00FE339F" w:rsidP="00FE339F">
      <w:pPr>
        <w:spacing w:line="360" w:lineRule="auto"/>
        <w:rPr>
          <w:color w:val="000000" w:themeColor="text1"/>
          <w:szCs w:val="26"/>
        </w:rPr>
      </w:pPr>
      <w:r w:rsidRPr="00C5411C">
        <w:rPr>
          <w:color w:val="000000" w:themeColor="text1"/>
          <w:szCs w:val="26"/>
        </w:rPr>
        <w:t>улучшения состояния придомовых территорий муниципальных образований Приморского края;</w:t>
      </w:r>
    </w:p>
    <w:p w:rsidR="00FE339F" w:rsidRPr="00C5411C" w:rsidRDefault="00FE339F" w:rsidP="00FE339F">
      <w:pPr>
        <w:spacing w:line="360" w:lineRule="auto"/>
        <w:rPr>
          <w:color w:val="000000" w:themeColor="text1"/>
          <w:szCs w:val="26"/>
        </w:rPr>
      </w:pPr>
      <w:r w:rsidRPr="00C5411C">
        <w:rPr>
          <w:color w:val="000000" w:themeColor="text1"/>
          <w:szCs w:val="26"/>
        </w:rPr>
        <w:t xml:space="preserve">повышения </w:t>
      </w:r>
      <w:proofErr w:type="gramStart"/>
      <w:r w:rsidRPr="00C5411C">
        <w:rPr>
          <w:color w:val="000000" w:themeColor="text1"/>
          <w:szCs w:val="26"/>
        </w:rPr>
        <w:t>уровня благоустройства общественных территорий муниципальных образований Приморского края</w:t>
      </w:r>
      <w:proofErr w:type="gramEnd"/>
      <w:r w:rsidRPr="00C5411C">
        <w:rPr>
          <w:color w:val="000000" w:themeColor="text1"/>
          <w:szCs w:val="26"/>
        </w:rPr>
        <w:t>;</w:t>
      </w:r>
    </w:p>
    <w:p w:rsidR="00411247" w:rsidRPr="00FE339F" w:rsidRDefault="00FE339F" w:rsidP="00FE339F">
      <w:pPr>
        <w:spacing w:line="360" w:lineRule="auto"/>
        <w:rPr>
          <w:color w:val="000000" w:themeColor="text1"/>
          <w:szCs w:val="26"/>
        </w:rPr>
      </w:pPr>
      <w:r w:rsidRPr="00C5411C">
        <w:rPr>
          <w:color w:val="000000" w:themeColor="text1"/>
          <w:szCs w:val="26"/>
        </w:rPr>
        <w:t>благоустройства территорий муниципальных образований Приморского края.</w:t>
      </w:r>
    </w:p>
    <w:tbl>
      <w:tblPr>
        <w:tblStyle w:val="af8"/>
        <w:tblW w:w="9606" w:type="dxa"/>
        <w:tblLayout w:type="fixed"/>
        <w:tblLook w:val="04A0"/>
      </w:tblPr>
      <w:tblGrid>
        <w:gridCol w:w="607"/>
        <w:gridCol w:w="68"/>
        <w:gridCol w:w="5954"/>
        <w:gridCol w:w="992"/>
        <w:gridCol w:w="1985"/>
      </w:tblGrid>
      <w:tr w:rsidR="00411247" w:rsidRPr="006912EA" w:rsidTr="006912EA">
        <w:trPr>
          <w:trHeight w:val="303"/>
        </w:trPr>
        <w:tc>
          <w:tcPr>
            <w:tcW w:w="607" w:type="dxa"/>
            <w:vMerge w:val="restart"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22" w:type="dxa"/>
            <w:gridSpan w:val="2"/>
            <w:vMerge w:val="restart"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Цель, задачи и показатели (индикаторы)</w:t>
            </w:r>
          </w:p>
        </w:tc>
        <w:tc>
          <w:tcPr>
            <w:tcW w:w="992" w:type="dxa"/>
            <w:vMerge w:val="restart"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 изм.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показателя (индикатора)</w:t>
            </w:r>
          </w:p>
        </w:tc>
      </w:tr>
      <w:tr w:rsidR="00411247" w:rsidRPr="006912EA" w:rsidTr="006912EA">
        <w:trPr>
          <w:trHeight w:val="345"/>
        </w:trPr>
        <w:tc>
          <w:tcPr>
            <w:tcW w:w="607" w:type="dxa"/>
            <w:vMerge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2" w:type="dxa"/>
            <w:gridSpan w:val="2"/>
            <w:vMerge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Годы реализации программы</w:t>
            </w:r>
          </w:p>
        </w:tc>
      </w:tr>
      <w:tr w:rsidR="00411247" w:rsidRPr="006912EA" w:rsidTr="006912EA">
        <w:trPr>
          <w:trHeight w:val="330"/>
        </w:trPr>
        <w:tc>
          <w:tcPr>
            <w:tcW w:w="607" w:type="dxa"/>
            <w:vMerge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2" w:type="dxa"/>
            <w:gridSpan w:val="2"/>
            <w:vMerge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1247" w:rsidRPr="006912EA" w:rsidRDefault="00411247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2026-2030</w:t>
            </w:r>
          </w:p>
        </w:tc>
      </w:tr>
      <w:tr w:rsidR="00411247" w:rsidRPr="006912EA" w:rsidTr="006912EA">
        <w:tc>
          <w:tcPr>
            <w:tcW w:w="607" w:type="dxa"/>
          </w:tcPr>
          <w:p w:rsidR="00411247" w:rsidRPr="006912EA" w:rsidRDefault="00411247" w:rsidP="006912EA">
            <w:pPr>
              <w:pStyle w:val="aff7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  <w:gridSpan w:val="2"/>
          </w:tcPr>
          <w:p w:rsidR="00411247" w:rsidRPr="006912EA" w:rsidRDefault="00411247" w:rsidP="006912EA">
            <w:pPr>
              <w:pStyle w:val="aff7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11247" w:rsidRPr="006912EA" w:rsidRDefault="00411247" w:rsidP="006912EA">
            <w:pPr>
              <w:pStyle w:val="aff7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1247" w:rsidRPr="006912EA" w:rsidRDefault="00411247" w:rsidP="006912EA">
            <w:pPr>
              <w:pStyle w:val="aff7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11247" w:rsidRPr="006912EA" w:rsidTr="006912EA">
        <w:tc>
          <w:tcPr>
            <w:tcW w:w="9606" w:type="dxa"/>
            <w:gridSpan w:val="5"/>
          </w:tcPr>
          <w:p w:rsidR="00411247" w:rsidRPr="006912EA" w:rsidRDefault="00411247" w:rsidP="006912EA">
            <w:pPr>
              <w:pStyle w:val="aff7"/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Повышение уровня благоустройства территорий округа, способствующего комфортной и безопасной жизнедеятельности населения</w:t>
            </w:r>
          </w:p>
        </w:tc>
      </w:tr>
      <w:tr w:rsidR="00411247" w:rsidRPr="006912EA" w:rsidTr="006912EA">
        <w:tc>
          <w:tcPr>
            <w:tcW w:w="9606" w:type="dxa"/>
            <w:gridSpan w:val="5"/>
          </w:tcPr>
          <w:p w:rsidR="00411247" w:rsidRPr="006912EA" w:rsidRDefault="00411247" w:rsidP="006912EA">
            <w:pPr>
              <w:pStyle w:val="aff7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1. Повышение уровня благоустройства дворовых территорий</w:t>
            </w:r>
          </w:p>
        </w:tc>
      </w:tr>
      <w:tr w:rsidR="00411247" w:rsidRPr="006912EA" w:rsidTr="006912EA">
        <w:tc>
          <w:tcPr>
            <w:tcW w:w="607" w:type="dxa"/>
            <w:vMerge w:val="restart"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2" w:type="dxa"/>
            <w:gridSpan w:val="2"/>
          </w:tcPr>
          <w:p w:rsidR="00411247" w:rsidRDefault="00411247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дворовых территорий, подлежащих благоустройству</w:t>
            </w:r>
          </w:p>
          <w:p w:rsidR="006912EA" w:rsidRPr="006912EA" w:rsidRDefault="006912EA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247" w:rsidRPr="006912EA" w:rsidRDefault="006912EA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411247"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</w:p>
        </w:tc>
        <w:tc>
          <w:tcPr>
            <w:tcW w:w="1985" w:type="dxa"/>
          </w:tcPr>
          <w:p w:rsidR="00411247" w:rsidRPr="006912EA" w:rsidRDefault="00411247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247" w:rsidRPr="006912EA" w:rsidTr="006912EA">
        <w:tc>
          <w:tcPr>
            <w:tcW w:w="607" w:type="dxa"/>
            <w:vMerge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2" w:type="dxa"/>
            <w:gridSpan w:val="2"/>
          </w:tcPr>
          <w:p w:rsidR="00411247" w:rsidRDefault="00411247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 благоустроенных дворовых территорий</w:t>
            </w:r>
          </w:p>
          <w:p w:rsidR="006912EA" w:rsidRPr="006912EA" w:rsidRDefault="006912EA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247" w:rsidRPr="006912EA" w:rsidRDefault="00411247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Start"/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411247" w:rsidRPr="006912EA" w:rsidRDefault="00411247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247" w:rsidRPr="006912EA" w:rsidTr="006912EA">
        <w:tc>
          <w:tcPr>
            <w:tcW w:w="607" w:type="dxa"/>
            <w:vMerge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2" w:type="dxa"/>
            <w:gridSpan w:val="2"/>
          </w:tcPr>
          <w:p w:rsidR="00411247" w:rsidRDefault="00411247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граждан, проживающих на благоустроенных дворовых территориях </w:t>
            </w:r>
          </w:p>
          <w:p w:rsidR="006912EA" w:rsidRPr="006912EA" w:rsidRDefault="006912EA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247" w:rsidRPr="006912EA" w:rsidRDefault="00411247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</w:p>
        </w:tc>
        <w:tc>
          <w:tcPr>
            <w:tcW w:w="1985" w:type="dxa"/>
          </w:tcPr>
          <w:p w:rsidR="00411247" w:rsidRPr="006912EA" w:rsidRDefault="00411247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247" w:rsidRPr="006912EA" w:rsidTr="006912EA">
        <w:tc>
          <w:tcPr>
            <w:tcW w:w="607" w:type="dxa"/>
            <w:vMerge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2" w:type="dxa"/>
            <w:gridSpan w:val="2"/>
          </w:tcPr>
          <w:p w:rsidR="00411247" w:rsidRDefault="00411247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мероприятий, проведенных в обеспечение трудового участия в благоустройстве дворовых территорий</w:t>
            </w:r>
          </w:p>
          <w:p w:rsidR="006912EA" w:rsidRPr="006912EA" w:rsidRDefault="006912EA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247" w:rsidRPr="006912EA" w:rsidRDefault="00411247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985" w:type="dxa"/>
          </w:tcPr>
          <w:p w:rsidR="00411247" w:rsidRPr="006912EA" w:rsidRDefault="00411247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247" w:rsidRPr="006912EA" w:rsidTr="006912EA">
        <w:tc>
          <w:tcPr>
            <w:tcW w:w="9606" w:type="dxa"/>
            <w:gridSpan w:val="5"/>
          </w:tcPr>
          <w:p w:rsidR="00411247" w:rsidRPr="006912EA" w:rsidRDefault="00411247" w:rsidP="006912EA">
            <w:pPr>
              <w:pStyle w:val="aff7"/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 w:type="page"/>
              <w:t>Задача 2. Повышение уровня благоустройства муниципальных территорий общего пользования</w:t>
            </w:r>
          </w:p>
        </w:tc>
      </w:tr>
      <w:tr w:rsidR="00411247" w:rsidRPr="006912EA" w:rsidTr="006912EA">
        <w:tc>
          <w:tcPr>
            <w:tcW w:w="607" w:type="dxa"/>
            <w:vMerge w:val="restart"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2" w:type="dxa"/>
            <w:gridSpan w:val="2"/>
          </w:tcPr>
          <w:p w:rsidR="00411247" w:rsidRDefault="00411247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муниципальных территорий общего пользования, подлежащих благоустройству</w:t>
            </w:r>
          </w:p>
          <w:p w:rsidR="006912EA" w:rsidRPr="006912EA" w:rsidRDefault="006912EA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247" w:rsidRPr="006912EA" w:rsidRDefault="00EE58BE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411247"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11247" w:rsidRPr="006912EA" w:rsidRDefault="00411247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411247" w:rsidRPr="006912EA" w:rsidTr="006912EA">
        <w:tc>
          <w:tcPr>
            <w:tcW w:w="607" w:type="dxa"/>
            <w:vMerge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2" w:type="dxa"/>
            <w:gridSpan w:val="2"/>
          </w:tcPr>
          <w:p w:rsidR="00411247" w:rsidRDefault="00411247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 муниципальных террито</w:t>
            </w:r>
            <w:r w:rsid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рий общего пользования,</w:t>
            </w: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подлежащих благоустройству</w:t>
            </w:r>
          </w:p>
          <w:p w:rsidR="006912EA" w:rsidRPr="006912EA" w:rsidRDefault="006912EA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247" w:rsidRPr="006912EA" w:rsidRDefault="00411247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1247" w:rsidRPr="006912EA" w:rsidRDefault="00411247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247" w:rsidRPr="006912EA" w:rsidTr="006912EA">
        <w:trPr>
          <w:trHeight w:val="799"/>
        </w:trPr>
        <w:tc>
          <w:tcPr>
            <w:tcW w:w="607" w:type="dxa"/>
            <w:vMerge/>
          </w:tcPr>
          <w:p w:rsidR="00411247" w:rsidRPr="006912EA" w:rsidRDefault="00411247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2" w:type="dxa"/>
            <w:gridSpan w:val="2"/>
          </w:tcPr>
          <w:p w:rsidR="00411247" w:rsidRDefault="00411247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  <w:p w:rsidR="006912EA" w:rsidRPr="006912EA" w:rsidRDefault="006912EA" w:rsidP="006912EA">
            <w:pPr>
              <w:pStyle w:val="aff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247" w:rsidRPr="006912EA" w:rsidRDefault="00411247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1247" w:rsidRPr="006912EA" w:rsidRDefault="00411247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247" w:rsidRPr="006912EA" w:rsidTr="006912EA">
        <w:tc>
          <w:tcPr>
            <w:tcW w:w="9606" w:type="dxa"/>
            <w:gridSpan w:val="5"/>
          </w:tcPr>
          <w:p w:rsidR="00411247" w:rsidRPr="006912EA" w:rsidRDefault="00411247" w:rsidP="006912EA">
            <w:pPr>
              <w:pStyle w:val="aff7"/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</w:t>
            </w:r>
            <w:r w:rsidR="00EE5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Повышение уровня вовлечение граждан в решение вопросов формирования комфортной городской среды, путем проведения мероприятий по цифровизации городского хозяйства</w:t>
            </w:r>
          </w:p>
        </w:tc>
      </w:tr>
      <w:tr w:rsidR="00EE58BE" w:rsidRPr="006912EA" w:rsidTr="00EE58BE">
        <w:tc>
          <w:tcPr>
            <w:tcW w:w="675" w:type="dxa"/>
            <w:gridSpan w:val="2"/>
          </w:tcPr>
          <w:p w:rsidR="00EE58BE" w:rsidRDefault="00EE58BE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</w:tcPr>
          <w:p w:rsidR="00EE58BE" w:rsidRDefault="00EE58BE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мероприятий по созданию цифровой платформы вовлече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ния граждан в решение вопросов </w:t>
            </w: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формирования современной городской среды</w:t>
            </w:r>
          </w:p>
          <w:p w:rsidR="00EE58BE" w:rsidRPr="006912EA" w:rsidRDefault="00EE58BE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EE58BE" w:rsidRPr="006912EA" w:rsidRDefault="00EE58BE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</w:tcPr>
          <w:p w:rsidR="00EE58BE" w:rsidRPr="006912EA" w:rsidRDefault="00EE58BE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E58BE" w:rsidRPr="006912EA" w:rsidTr="00EE58BE">
        <w:tc>
          <w:tcPr>
            <w:tcW w:w="675" w:type="dxa"/>
            <w:gridSpan w:val="2"/>
          </w:tcPr>
          <w:p w:rsidR="00EE58BE" w:rsidRDefault="00EE58BE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</w:tcPr>
          <w:p w:rsidR="00EE58BE" w:rsidRDefault="00EE58BE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граждан принявших участие в решении вопросов формирования комфортной городской среды</w:t>
            </w:r>
          </w:p>
          <w:p w:rsidR="00EE58BE" w:rsidRPr="006912EA" w:rsidRDefault="00EE58BE" w:rsidP="006912E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EE58BE" w:rsidRPr="006912EA" w:rsidRDefault="00EE58BE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EE58BE" w:rsidRPr="006912EA" w:rsidRDefault="00EE58BE" w:rsidP="006912E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</w:tbl>
    <w:p w:rsidR="00411247" w:rsidRDefault="00411247" w:rsidP="000C01C3">
      <w:pPr>
        <w:pStyle w:val="ConsPlusNormal"/>
        <w:spacing w:line="360" w:lineRule="auto"/>
        <w:ind w:left="72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912EA" w:rsidRDefault="006912EA" w:rsidP="006912EA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6912EA" w:rsidRDefault="006912EA" w:rsidP="000C01C3">
      <w:pPr>
        <w:pStyle w:val="ConsPlusNormal"/>
        <w:spacing w:line="360" w:lineRule="auto"/>
        <w:ind w:left="72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E58BE" w:rsidRPr="00C5411C" w:rsidRDefault="00EE58BE" w:rsidP="00EE58BE">
      <w:pPr>
        <w:pStyle w:val="ConsPlusNormal"/>
        <w:spacing w:line="480" w:lineRule="auto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2.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C5411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МЕХАНИЗМ РЕАЛИЗАЦИИ ПРОГРАММЫ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2.1.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C5411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Программные мероприятия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2.1.1. Мероприятия муниципальной программы должны обеспечивать фактическую, пространственную и информационную доступность дворовых общественных территорий для инвалидов и других </w:t>
      </w:r>
      <w:proofErr w:type="spell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маломобильных</w:t>
      </w:r>
      <w:proofErr w:type="spell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групп населения.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2.1.2. Минимальный перечень видов работ по благоустройству дворовых территорий многоквартирных домов: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ремонт дворовых проездов; 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обеспечение освещения домовых территорий; 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установка скамеек и урн для мусора. 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2.1.3. Перечень дополнительных видов работ по благоустройству дворовых территорий: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оборудование детских </w:t>
      </w: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и(</w:t>
      </w:r>
      <w:proofErr w:type="gram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или) спортивных площадок; 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оборудование автомобильных парковок; 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озеленение территорий; 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иные виды работ некапитального характера. 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Дополнительные виды работ по благоустройству дворовых территорий выполняются при условии: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реализации работ, предусмотренных минимальным перечнем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по благоустройству;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- финансового и трудового участия собственников помещений.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2.1.4. Форма и минимальная доля трудового участия заинтересованных лиц, организаций в выполнении минимального и дополнительного перечней работ по благоустройству дворовых территорий, порядок аккумулирования и расходования средств собственников помещений, направляемых на реализацию мероприятий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по благоустройству дворовых территорий.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Трудовое участие собственников помещений, организаций в выполнении минимального и дополнительного перечней работ по благоустройству дворовых территорий: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- выполнение жителями неоплачиваемых работ, не требующих специальной квалификации (например, подготовка дворовой территории к началу работ, уборка мусора, покраска оборудования, озеленение территории</w:t>
      </w: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proofErr w:type="gram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осадка деревьев);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- обеспечение благоприятных условий для работы подрядной организации, выполняющей работы.</w:t>
      </w:r>
    </w:p>
    <w:p w:rsidR="00EE58BE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Форма и минимальная доля трудового участия заинтересованных лиц, организаций в выполнении минимального и дополнительного перечней работ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по благоустройству дворовых территорий определяется решением общего собрания собственников помещений.</w:t>
      </w: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E58BE" w:rsidRPr="00C5411C" w:rsidRDefault="00EE58BE" w:rsidP="00EE5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2.2. Механизм реализации программы основан: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Механизм реализации программы основан: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на скоординированных по срокам и направлениям действия исполнителей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и участников программных мероприятий по достижению намеченных целей;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- на формирование правовой среды, обеспечивающей выполнение мероприятий;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- на создание местной правовой поддержки.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целях включения дворовой территории в муниципальную программу «Формирование современной городской среды на 2026-2030 годы» заинтересованное лицо направляет предложения об участии в программе в порядке и сроки предоставления, рассмотрения и оценки предложений 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включении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дворовой территории в муниципальную программу «Формирование современной городской среды на территории муниципального округа </w:t>
      </w:r>
      <w:proofErr w:type="spell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на 2026-2030 годы», определенные муниципальным нормативно-правовым актом.</w:t>
      </w:r>
      <w:proofErr w:type="gramEnd"/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Рассмотрение и оценка предложений заинтересованных лиц о включении дворовой территории в муниципальную программу «Формирование современной городской среды на территории муниципального округа </w:t>
      </w:r>
      <w:proofErr w:type="spellStart"/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осуществляется общественной комиссией, порядок работы и состав которой утверждается нормативным правовым актом администрации муниципального округа </w:t>
      </w:r>
      <w:proofErr w:type="spell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Участие граждан, организаций в процессе обсуждении проекта муниципальной программы, отбора дворовых территорий, муниципальных территорий общего пользования для включения в муниципальную программу обеспечивается в следующих форматах: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совместное определение целей и задач по развитию дворовых территорий, муниципальных территорий общего пользования для инвентаризации проблем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и потенциалов;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- определение основных видов активностей, функциональных зон и их взаимного расположения на выбранной муниципальной территории общего пользования;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организация широкого общественного участия в выборе муниципальной территории общего пользования, </w:t>
      </w: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приоритетных</w:t>
      </w:r>
      <w:proofErr w:type="gram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благоустройства;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 дворовой территории, муниципальной территории общего пользования;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-консультации в выборе типов покрытий, с учетом функционального зонирования дворовой территории, муниципальной территории общего пользования;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- консультации по предполагаемым типам озеленения дворовой территории, муниципальной территории общего пользования;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-консультации по предполагаемым типам освещения и осветительного оборудования дворовой территории, муниципальной территории общего пользования;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участие в разработке проекта благоустройства дворовой территории, муниципальной территории общего пользования, обсуждение решения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профильными специалистами (применительно к дворовым территориям –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с лицами, осуществляющими управление многоквартирным домом);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- 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- осуществление общественного контроля.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В целях организации разработки, обсуждения с заинтересованными лицами</w:t>
      </w: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proofErr w:type="gram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тверждения </w:t>
      </w:r>
      <w:proofErr w:type="spell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дизайн-проекта</w:t>
      </w:r>
      <w:proofErr w:type="spell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благоустройства дворовой территории, включенной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муниципальную программу решением общего собрания собственников помещений в каждом многоквартирном доме, включенном в муниципальную программу создается рабочая группа. Рабочая группа осуществляет согласование </w:t>
      </w:r>
      <w:proofErr w:type="spellStart"/>
      <w:proofErr w:type="gramStart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дизайн-проекта</w:t>
      </w:r>
      <w:proofErr w:type="spellEnd"/>
      <w:proofErr w:type="gramEnd"/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благоустройства дворовой территории, участвует в контроле, в том числе промежуточном, приемке работ по благоустройству дворовой территории, готовит фото и видеоматериалы, отзыв о реализации проекта.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При реализации проектов по благоустройству, дворовых территорий, муниципальной территории общего пользования исполнители мероприятий  муниципальной программы обеспечивают информирование граждан, организаций о планирующихся изменениях и возможности участия в этом процессе путем опубликования на официальном сайте органов местного самоуправления, СМИ информации о ходе реализации проекта, с публикацией фото, видео и текстовых отчетов.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Внебюджетными источниками при реализации мероприятий Программы являются средства собственников помещений и пользователей помещений многоквартирных домов, частных инвесторов.</w:t>
      </w:r>
    </w:p>
    <w:p w:rsidR="00EE58BE" w:rsidRPr="00C5411C" w:rsidRDefault="00EE58BE" w:rsidP="00EE58BE">
      <w:pPr>
        <w:spacing w:line="360" w:lineRule="auto"/>
        <w:rPr>
          <w:color w:val="000000" w:themeColor="text1"/>
          <w:szCs w:val="26"/>
        </w:rPr>
      </w:pPr>
      <w:proofErr w:type="gramStart"/>
      <w:r w:rsidRPr="00C5411C">
        <w:rPr>
          <w:color w:val="000000" w:themeColor="text1"/>
          <w:szCs w:val="26"/>
        </w:rPr>
        <w:t xml:space="preserve">Общественная комиссия, утвержденная постановлением администрации муниципального округа </w:t>
      </w:r>
      <w:proofErr w:type="spellStart"/>
      <w:r w:rsidRPr="00C5411C">
        <w:rPr>
          <w:color w:val="000000" w:themeColor="text1"/>
          <w:szCs w:val="26"/>
        </w:rPr>
        <w:t>Спасск-Дальний</w:t>
      </w:r>
      <w:proofErr w:type="spellEnd"/>
      <w:r w:rsidRPr="00C5411C">
        <w:rPr>
          <w:color w:val="000000" w:themeColor="text1"/>
          <w:szCs w:val="26"/>
        </w:rPr>
        <w:t xml:space="preserve">  наделяется правом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</w:t>
      </w:r>
      <w:r>
        <w:rPr>
          <w:color w:val="000000" w:themeColor="text1"/>
          <w:szCs w:val="26"/>
        </w:rPr>
        <w:br/>
      </w:r>
      <w:r w:rsidRPr="00C5411C">
        <w:rPr>
          <w:color w:val="000000" w:themeColor="text1"/>
          <w:szCs w:val="26"/>
        </w:rPr>
        <w:t xml:space="preserve">70 процентов, а также территории, которые планируются к изъятию </w:t>
      </w:r>
      <w:r>
        <w:rPr>
          <w:color w:val="000000" w:themeColor="text1"/>
          <w:szCs w:val="26"/>
        </w:rPr>
        <w:br/>
      </w:r>
      <w:r w:rsidRPr="00C5411C">
        <w:rPr>
          <w:color w:val="000000" w:themeColor="text1"/>
          <w:szCs w:val="26"/>
        </w:rPr>
        <w:t>для муниципальных или государственных нужд, при условии одобрения решения об исключении</w:t>
      </w:r>
      <w:proofErr w:type="gramEnd"/>
      <w:r w:rsidRPr="00C5411C">
        <w:rPr>
          <w:color w:val="000000" w:themeColor="text1"/>
          <w:szCs w:val="26"/>
        </w:rPr>
        <w:t xml:space="preserve"> указанных территорий из адресного перечня дворовых территорий и общественных территорий общественной комиссией.</w:t>
      </w:r>
    </w:p>
    <w:p w:rsidR="00EE58BE" w:rsidRPr="00C5411C" w:rsidRDefault="00EE58BE" w:rsidP="00EE58BE">
      <w:pPr>
        <w:tabs>
          <w:tab w:val="left" w:pos="8041"/>
        </w:tabs>
        <w:spacing w:line="360" w:lineRule="auto"/>
        <w:rPr>
          <w:color w:val="000000" w:themeColor="text1"/>
          <w:szCs w:val="26"/>
        </w:rPr>
      </w:pPr>
      <w:r w:rsidRPr="00C5411C">
        <w:rPr>
          <w:color w:val="000000" w:themeColor="text1"/>
          <w:szCs w:val="26"/>
        </w:rPr>
        <w:t>Общественная комиссия наделяется правом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сроки, установленные муниципальной программой.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общественной комиссии.</w:t>
      </w:r>
    </w:p>
    <w:p w:rsidR="00EE58BE" w:rsidRPr="00C5411C" w:rsidRDefault="00EE58BE" w:rsidP="00EE58BE">
      <w:pPr>
        <w:tabs>
          <w:tab w:val="left" w:pos="8041"/>
        </w:tabs>
        <w:spacing w:line="360" w:lineRule="auto"/>
        <w:rPr>
          <w:color w:val="000000" w:themeColor="text1"/>
          <w:szCs w:val="26"/>
        </w:rPr>
      </w:pPr>
      <w:r w:rsidRPr="00C5411C">
        <w:rPr>
          <w:color w:val="000000" w:themeColor="text1"/>
          <w:szCs w:val="26"/>
        </w:rPr>
        <w:t xml:space="preserve">В случае отсутствия земельного участка образованного для размещения многоквартирных домов планируемых к благоустройству в текущем году, </w:t>
      </w:r>
      <w:r>
        <w:rPr>
          <w:color w:val="000000" w:themeColor="text1"/>
          <w:szCs w:val="26"/>
        </w:rPr>
        <w:br/>
      </w:r>
      <w:r w:rsidRPr="00C5411C">
        <w:rPr>
          <w:color w:val="000000" w:themeColor="text1"/>
          <w:szCs w:val="26"/>
        </w:rPr>
        <w:t>до момента выполнения мероприятий по благоустройству администрацией проводится работа по образованию данных земельных участков, на которых расположены планируемые к благоустройству в текущем году многоквартирные дома.</w:t>
      </w:r>
    </w:p>
    <w:p w:rsidR="00EE58BE" w:rsidRPr="00C5411C" w:rsidRDefault="00EE58BE" w:rsidP="00EE58BE">
      <w:pPr>
        <w:tabs>
          <w:tab w:val="left" w:pos="8041"/>
        </w:tabs>
        <w:spacing w:line="360" w:lineRule="auto"/>
        <w:rPr>
          <w:color w:val="000000" w:themeColor="text1"/>
          <w:szCs w:val="26"/>
        </w:rPr>
      </w:pPr>
      <w:r w:rsidRPr="00C5411C">
        <w:rPr>
          <w:color w:val="000000" w:themeColor="text1"/>
          <w:szCs w:val="26"/>
        </w:rPr>
        <w:t xml:space="preserve">Для выполнения мероприятий по благоустройству общественных территорий в текущем году, управлению дорог администрации муниципального округа </w:t>
      </w:r>
      <w:proofErr w:type="spellStart"/>
      <w:proofErr w:type="gramStart"/>
      <w:r w:rsidRPr="00C5411C">
        <w:rPr>
          <w:color w:val="000000" w:themeColor="text1"/>
          <w:szCs w:val="26"/>
        </w:rPr>
        <w:t>Спасск-Дальний</w:t>
      </w:r>
      <w:proofErr w:type="spellEnd"/>
      <w:proofErr w:type="gramEnd"/>
      <w:r w:rsidRPr="00C5411C">
        <w:rPr>
          <w:color w:val="000000" w:themeColor="text1"/>
          <w:szCs w:val="26"/>
        </w:rPr>
        <w:t xml:space="preserve">  в  срок до 01 апреля текущего года необходимо заключить муниципальный контракт с подрядной организацией определенной по результатам закупки товаров, работ и услуг в порядке, установленном законодательством Российской Федерации</w:t>
      </w:r>
    </w:p>
    <w:p w:rsidR="00EE58BE" w:rsidRPr="00C5411C" w:rsidRDefault="00EE58BE" w:rsidP="00EE58BE">
      <w:pPr>
        <w:pStyle w:val="af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Для выполнения мероприятий по благо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устройству дворовых территорий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в текущем году, управлению дорог администрации муниципального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r w:rsidRPr="00C5411C">
        <w:rPr>
          <w:rFonts w:ascii="Times New Roman" w:hAnsi="Times New Roman" w:cs="Times New Roman"/>
          <w:color w:val="000000" w:themeColor="text1"/>
          <w:sz w:val="26"/>
          <w:szCs w:val="26"/>
        </w:rPr>
        <w:t>срок до 01 апреля текущего года необходимо заключить муниципальный контракт с подрядной организацией определенной по результатам закупки товаров, работ и услуг в порядке, установленном законодательством Российской Федерации.</w:t>
      </w:r>
    </w:p>
    <w:p w:rsidR="00EE58BE" w:rsidRPr="00C5411C" w:rsidRDefault="00EE58BE" w:rsidP="00EE58BE">
      <w:pPr>
        <w:tabs>
          <w:tab w:val="left" w:pos="8041"/>
        </w:tabs>
        <w:spacing w:line="360" w:lineRule="auto"/>
        <w:rPr>
          <w:color w:val="000000" w:themeColor="text1"/>
          <w:szCs w:val="26"/>
        </w:rPr>
      </w:pPr>
      <w:r w:rsidRPr="00C5411C">
        <w:rPr>
          <w:color w:val="000000" w:themeColor="text1"/>
          <w:szCs w:val="26"/>
        </w:rPr>
        <w:t xml:space="preserve">В случае отсутствия земельного участка, образованного для размещения многоквартирных домов, планируемых к благоустройству в текущем году, </w:t>
      </w:r>
      <w:r>
        <w:rPr>
          <w:color w:val="000000" w:themeColor="text1"/>
          <w:szCs w:val="26"/>
        </w:rPr>
        <w:br/>
      </w:r>
      <w:r w:rsidRPr="00C5411C">
        <w:rPr>
          <w:color w:val="000000" w:themeColor="text1"/>
          <w:szCs w:val="26"/>
        </w:rPr>
        <w:t xml:space="preserve">до момента выполнения мероприятий по благоустройству, администрацией муниципального округа </w:t>
      </w:r>
      <w:proofErr w:type="spellStart"/>
      <w:proofErr w:type="gramStart"/>
      <w:r w:rsidRPr="00C5411C">
        <w:rPr>
          <w:color w:val="000000" w:themeColor="text1"/>
          <w:szCs w:val="26"/>
        </w:rPr>
        <w:t>Спасск-Дальний</w:t>
      </w:r>
      <w:proofErr w:type="spellEnd"/>
      <w:proofErr w:type="gramEnd"/>
      <w:r w:rsidRPr="00C5411C">
        <w:rPr>
          <w:color w:val="000000" w:themeColor="text1"/>
          <w:szCs w:val="26"/>
        </w:rPr>
        <w:t xml:space="preserve"> проводится работа по образованию данных земельных участков, на которых расположены планируемые </w:t>
      </w:r>
      <w:r>
        <w:rPr>
          <w:color w:val="000000" w:themeColor="text1"/>
          <w:szCs w:val="26"/>
        </w:rPr>
        <w:br/>
      </w:r>
      <w:r w:rsidRPr="00C5411C">
        <w:rPr>
          <w:color w:val="000000" w:themeColor="text1"/>
          <w:szCs w:val="26"/>
        </w:rPr>
        <w:t>к благоустройству в текущем году многоквартирные дома.</w:t>
      </w:r>
    </w:p>
    <w:p w:rsidR="00EE58BE" w:rsidRPr="00C5411C" w:rsidRDefault="00EE58BE" w:rsidP="00EE58BE">
      <w:pPr>
        <w:tabs>
          <w:tab w:val="left" w:pos="567"/>
        </w:tabs>
        <w:spacing w:line="360" w:lineRule="auto"/>
        <w:rPr>
          <w:color w:val="000000" w:themeColor="text1"/>
          <w:szCs w:val="26"/>
        </w:rPr>
      </w:pPr>
      <w:r w:rsidRPr="00C5411C">
        <w:rPr>
          <w:color w:val="000000" w:themeColor="text1"/>
          <w:szCs w:val="26"/>
        </w:rPr>
        <w:t xml:space="preserve">Для выполнения мероприятий по реализации </w:t>
      </w:r>
      <w:proofErr w:type="gramStart"/>
      <w:r w:rsidRPr="00C5411C">
        <w:rPr>
          <w:color w:val="000000" w:themeColor="text1"/>
          <w:szCs w:val="26"/>
        </w:rPr>
        <w:t>проекта-победителя Всероссийского конкурса лучших проектов создания комфортной городской среды</w:t>
      </w:r>
      <w:proofErr w:type="gramEnd"/>
      <w:r w:rsidRPr="00C5411C">
        <w:rPr>
          <w:color w:val="000000" w:themeColor="text1"/>
          <w:szCs w:val="26"/>
        </w:rPr>
        <w:t xml:space="preserve"> в малых городах  и исторических поселениях управлению дорог администрации муниципального округа </w:t>
      </w:r>
      <w:proofErr w:type="spellStart"/>
      <w:r w:rsidRPr="00C5411C">
        <w:rPr>
          <w:color w:val="000000" w:themeColor="text1"/>
          <w:szCs w:val="26"/>
        </w:rPr>
        <w:t>Спасск-Дальний</w:t>
      </w:r>
      <w:proofErr w:type="spellEnd"/>
      <w:r w:rsidRPr="00C5411C">
        <w:rPr>
          <w:color w:val="000000" w:themeColor="text1"/>
          <w:szCs w:val="26"/>
        </w:rPr>
        <w:t xml:space="preserve">  в  срок до 20 декабря текущего года выполнить разработку проектно- сметной документации и получить положительное заключение экспертной организации. В срок до 20 февраля текущего года заключить муниципальный контракт с подрядной организацией определенной по результатам закупки товаров, работ и услуг в порядке, установленном законодательством Российской Федерации. В срок до 01 октября следующего года завершить выполнение работ по благоустройству территории. </w:t>
      </w:r>
      <w:r>
        <w:rPr>
          <w:color w:val="000000" w:themeColor="text1"/>
          <w:szCs w:val="26"/>
        </w:rPr>
        <w:br/>
      </w:r>
      <w:r w:rsidRPr="00C5411C">
        <w:rPr>
          <w:color w:val="000000" w:themeColor="text1"/>
          <w:szCs w:val="26"/>
        </w:rPr>
        <w:t xml:space="preserve">В срок до 09 ноября следующего года провести приемку законченного объекта </w:t>
      </w:r>
      <w:r>
        <w:rPr>
          <w:color w:val="000000" w:themeColor="text1"/>
          <w:szCs w:val="26"/>
        </w:rPr>
        <w:br/>
      </w:r>
      <w:r w:rsidRPr="00C5411C">
        <w:rPr>
          <w:color w:val="000000" w:themeColor="text1"/>
          <w:szCs w:val="26"/>
        </w:rPr>
        <w:t>и оплату выполненных работ.</w:t>
      </w:r>
    </w:p>
    <w:p w:rsidR="00962896" w:rsidRDefault="00962896" w:rsidP="000528A3">
      <w:pPr>
        <w:tabs>
          <w:tab w:val="left" w:pos="567"/>
        </w:tabs>
        <w:spacing w:line="360" w:lineRule="auto"/>
        <w:ind w:firstLine="0"/>
        <w:rPr>
          <w:szCs w:val="26"/>
        </w:rPr>
      </w:pPr>
    </w:p>
    <w:p w:rsidR="00307060" w:rsidRDefault="00307060" w:rsidP="000528A3">
      <w:pPr>
        <w:tabs>
          <w:tab w:val="left" w:pos="567"/>
        </w:tabs>
        <w:spacing w:line="360" w:lineRule="auto"/>
        <w:ind w:firstLine="0"/>
        <w:rPr>
          <w:szCs w:val="26"/>
        </w:rPr>
      </w:pPr>
    </w:p>
    <w:p w:rsidR="00307060" w:rsidRDefault="00307060" w:rsidP="000E11BC">
      <w:pPr>
        <w:spacing w:line="360" w:lineRule="auto"/>
        <w:ind w:firstLine="0"/>
        <w:rPr>
          <w:b/>
          <w:bCs/>
          <w:szCs w:val="26"/>
        </w:rPr>
      </w:pPr>
    </w:p>
    <w:p w:rsidR="00307060" w:rsidRPr="000528A3" w:rsidRDefault="00307060" w:rsidP="000528A3">
      <w:pPr>
        <w:tabs>
          <w:tab w:val="left" w:pos="567"/>
        </w:tabs>
        <w:spacing w:line="360" w:lineRule="auto"/>
        <w:ind w:firstLine="0"/>
        <w:rPr>
          <w:szCs w:val="26"/>
        </w:rPr>
        <w:sectPr w:rsidR="00307060" w:rsidRPr="000528A3" w:rsidSect="00FE339F">
          <w:headerReference w:type="default" r:id="rId9"/>
          <w:pgSz w:w="11906" w:h="16838"/>
          <w:pgMar w:top="1134" w:right="851" w:bottom="1134" w:left="1701" w:header="0" w:footer="720" w:gutter="0"/>
          <w:cols w:space="720"/>
          <w:docGrid w:linePitch="360"/>
        </w:sectPr>
      </w:pPr>
    </w:p>
    <w:p w:rsidR="00933A96" w:rsidRPr="00CA307F" w:rsidRDefault="00933A96" w:rsidP="00933A96">
      <w:pPr>
        <w:widowControl/>
        <w:autoSpaceDE/>
        <w:ind w:left="5245" w:firstLine="0"/>
        <w:jc w:val="center"/>
        <w:rPr>
          <w:rFonts w:eastAsia="Calibri"/>
          <w:szCs w:val="26"/>
          <w:lang w:eastAsia="en-US"/>
        </w:rPr>
      </w:pPr>
      <w:r w:rsidRPr="00CA307F">
        <w:rPr>
          <w:rFonts w:eastAsia="Calibri"/>
          <w:szCs w:val="26"/>
          <w:lang w:eastAsia="en-US"/>
        </w:rPr>
        <w:lastRenderedPageBreak/>
        <w:t>Приложение</w:t>
      </w:r>
      <w:r w:rsidR="007D50D7">
        <w:rPr>
          <w:rFonts w:eastAsia="Calibri"/>
          <w:szCs w:val="26"/>
          <w:lang w:eastAsia="en-US"/>
        </w:rPr>
        <w:t xml:space="preserve"> №1</w:t>
      </w:r>
      <w:r>
        <w:rPr>
          <w:rFonts w:eastAsia="Calibri"/>
          <w:szCs w:val="26"/>
          <w:lang w:eastAsia="en-US"/>
        </w:rPr>
        <w:t xml:space="preserve"> </w:t>
      </w:r>
    </w:p>
    <w:p w:rsidR="00933A96" w:rsidRPr="00CA307F" w:rsidRDefault="00933A96" w:rsidP="00933A96">
      <w:pPr>
        <w:widowControl/>
        <w:autoSpaceDE/>
        <w:ind w:left="5245" w:firstLine="0"/>
        <w:jc w:val="center"/>
        <w:rPr>
          <w:rFonts w:eastAsia="Calibri"/>
          <w:szCs w:val="26"/>
          <w:lang w:eastAsia="en-US"/>
        </w:rPr>
      </w:pPr>
      <w:proofErr w:type="gramStart"/>
      <w:r w:rsidRPr="00CA307F">
        <w:rPr>
          <w:rFonts w:eastAsia="Calibri"/>
          <w:szCs w:val="26"/>
          <w:lang w:eastAsia="en-US"/>
        </w:rPr>
        <w:t>к муниципальной программе                   «</w:t>
      </w:r>
      <w:r>
        <w:rPr>
          <w:szCs w:val="26"/>
          <w:lang w:eastAsia="ru-RU"/>
        </w:rPr>
        <w:t xml:space="preserve">Формирование современной городской среды </w:t>
      </w:r>
      <w:r w:rsidRPr="00CA307F">
        <w:rPr>
          <w:szCs w:val="26"/>
          <w:lang w:eastAsia="ru-RU"/>
        </w:rPr>
        <w:t>муниципальном округе Спасск-Дальний на 2026</w:t>
      </w:r>
      <w:r w:rsidRPr="00CA307F">
        <w:rPr>
          <w:szCs w:val="26"/>
          <w:lang w:eastAsia="ru-RU"/>
        </w:rPr>
        <w:sym w:font="Symbol" w:char="F02D"/>
      </w:r>
      <w:r w:rsidRPr="00CA307F">
        <w:rPr>
          <w:szCs w:val="26"/>
          <w:lang w:eastAsia="ru-RU"/>
        </w:rPr>
        <w:t>2030 годы»</w:t>
      </w:r>
      <w:proofErr w:type="gramEnd"/>
    </w:p>
    <w:p w:rsidR="00B3121F" w:rsidRDefault="00B3121F" w:rsidP="00984B83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984B83" w:rsidRPr="000528A3" w:rsidRDefault="00984B83" w:rsidP="00984B83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0039FD" w:rsidRPr="000528A3" w:rsidRDefault="000039FD" w:rsidP="00984B83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84"/>
      <w:bookmarkEnd w:id="1"/>
    </w:p>
    <w:p w:rsidR="00E95256" w:rsidRPr="001952A8" w:rsidRDefault="00E95256" w:rsidP="00984B83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952A8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E95256" w:rsidRPr="001952A8" w:rsidRDefault="00307060" w:rsidP="00984B83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Муниципальной </w:t>
      </w:r>
      <w:r w:rsidR="00E95256" w:rsidRPr="001952A8">
        <w:rPr>
          <w:rFonts w:ascii="Times New Roman" w:hAnsi="Times New Roman" w:cs="Times New Roman"/>
          <w:b/>
          <w:bCs/>
          <w:sz w:val="26"/>
          <w:szCs w:val="26"/>
        </w:rPr>
        <w:t>программы муниципального округа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Спасск-Дальний</w:t>
      </w:r>
      <w:proofErr w:type="spellEnd"/>
      <w:proofErr w:type="gramEnd"/>
      <w:r w:rsidR="00984B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307060" w:rsidRDefault="00E95256" w:rsidP="00984B83">
      <w:pPr>
        <w:pStyle w:val="aff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952A8">
        <w:rPr>
          <w:rFonts w:ascii="Times New Roman" w:hAnsi="Times New Roman" w:cs="Times New Roman"/>
          <w:b/>
          <w:bCs/>
          <w:sz w:val="26"/>
          <w:szCs w:val="26"/>
        </w:rPr>
        <w:t xml:space="preserve">«Формирование современной городской </w:t>
      </w:r>
      <w:r w:rsidR="00307060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1952A8">
        <w:rPr>
          <w:rFonts w:ascii="Times New Roman" w:hAnsi="Times New Roman" w:cs="Times New Roman"/>
          <w:b/>
          <w:bCs/>
          <w:sz w:val="26"/>
          <w:szCs w:val="26"/>
        </w:rPr>
        <w:t>реды</w:t>
      </w:r>
      <w:r w:rsidR="003070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="00307060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="005D1923" w:rsidRPr="001952A8">
        <w:rPr>
          <w:rFonts w:ascii="Times New Roman" w:hAnsi="Times New Roman" w:cs="Times New Roman"/>
          <w:b/>
          <w:bCs/>
          <w:sz w:val="26"/>
          <w:szCs w:val="26"/>
        </w:rPr>
        <w:t>униципального</w:t>
      </w:r>
      <w:proofErr w:type="gramEnd"/>
      <w:r w:rsidR="00984B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E95256" w:rsidRDefault="005D1923" w:rsidP="00984B83">
      <w:pPr>
        <w:pStyle w:val="aff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952A8">
        <w:rPr>
          <w:rFonts w:ascii="Times New Roman" w:hAnsi="Times New Roman" w:cs="Times New Roman"/>
          <w:b/>
          <w:bCs/>
          <w:sz w:val="26"/>
          <w:szCs w:val="26"/>
        </w:rPr>
        <w:t>округа</w:t>
      </w:r>
      <w:r w:rsidR="001B1CDB" w:rsidRPr="001952A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proofErr w:type="gramStart"/>
      <w:r w:rsidR="001B1CDB" w:rsidRPr="001952A8">
        <w:rPr>
          <w:rFonts w:ascii="Times New Roman" w:hAnsi="Times New Roman" w:cs="Times New Roman"/>
          <w:b/>
          <w:bCs/>
          <w:sz w:val="26"/>
          <w:szCs w:val="26"/>
        </w:rPr>
        <w:t>Спасск-Дальний</w:t>
      </w:r>
      <w:proofErr w:type="spellEnd"/>
      <w:proofErr w:type="gramEnd"/>
      <w:r w:rsidR="003070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95256" w:rsidRPr="001952A8">
        <w:rPr>
          <w:rFonts w:ascii="Times New Roman" w:hAnsi="Times New Roman" w:cs="Times New Roman"/>
          <w:b/>
          <w:bCs/>
          <w:sz w:val="26"/>
          <w:szCs w:val="26"/>
        </w:rPr>
        <w:t>на 2026-2030 годы»</w:t>
      </w:r>
    </w:p>
    <w:p w:rsidR="00BF5208" w:rsidRDefault="00BF5208" w:rsidP="00984B83">
      <w:pPr>
        <w:pStyle w:val="aff7"/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07060" w:rsidRPr="00984B83" w:rsidRDefault="00BF5208" w:rsidP="00984B83">
      <w:pPr>
        <w:pStyle w:val="aff7"/>
        <w:numPr>
          <w:ilvl w:val="0"/>
          <w:numId w:val="39"/>
        </w:numPr>
        <w:spacing w:line="480" w:lineRule="auto"/>
        <w:ind w:left="714" w:hanging="35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Основные положения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2"/>
        <w:gridCol w:w="4961"/>
      </w:tblGrid>
      <w:tr w:rsidR="00E95256" w:rsidRPr="000528A3" w:rsidTr="00984B83">
        <w:tc>
          <w:tcPr>
            <w:tcW w:w="4882" w:type="dxa"/>
          </w:tcPr>
          <w:p w:rsidR="00E95256" w:rsidRPr="000528A3" w:rsidRDefault="00E95256" w:rsidP="00CA307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Куратор муниципальной программы муниципального округа </w:t>
            </w:r>
            <w:proofErr w:type="gramStart"/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4961" w:type="dxa"/>
          </w:tcPr>
          <w:p w:rsidR="00E95256" w:rsidRPr="00CA307F" w:rsidRDefault="00CA307F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A307F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главы муниципального округа </w:t>
            </w:r>
            <w:proofErr w:type="gramStart"/>
            <w:r w:rsidRPr="00CA307F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gramEnd"/>
            <w:r w:rsidRPr="00CA30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95256" w:rsidRPr="00CA307F">
              <w:rPr>
                <w:rFonts w:ascii="Times New Roman" w:hAnsi="Times New Roman" w:cs="Times New Roman"/>
                <w:sz w:val="26"/>
                <w:szCs w:val="26"/>
              </w:rPr>
              <w:t>Симоненко Ольга Сергеевна</w:t>
            </w:r>
          </w:p>
        </w:tc>
      </w:tr>
      <w:tr w:rsidR="00E95256" w:rsidRPr="000528A3" w:rsidTr="00984B83">
        <w:tc>
          <w:tcPr>
            <w:tcW w:w="4882" w:type="dxa"/>
          </w:tcPr>
          <w:p w:rsidR="00E95256" w:rsidRPr="000528A3" w:rsidRDefault="00E95256" w:rsidP="00CA307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4961" w:type="dxa"/>
          </w:tcPr>
          <w:p w:rsidR="00E95256" w:rsidRPr="000528A3" w:rsidRDefault="000A5751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жилищно-коммунального хозяйства </w:t>
            </w:r>
            <w:r w:rsidR="00CA307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дминистрации Спасского муници</w:t>
            </w:r>
            <w:r w:rsidR="005D1923" w:rsidRPr="000528A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ального округа</w:t>
            </w:r>
          </w:p>
        </w:tc>
      </w:tr>
      <w:tr w:rsidR="00E95256" w:rsidRPr="000528A3" w:rsidTr="00984B83">
        <w:trPr>
          <w:trHeight w:val="1555"/>
        </w:trPr>
        <w:tc>
          <w:tcPr>
            <w:tcW w:w="4882" w:type="dxa"/>
          </w:tcPr>
          <w:p w:rsidR="00E95256" w:rsidRPr="000528A3" w:rsidRDefault="00E95256" w:rsidP="00CA307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4961" w:type="dxa"/>
          </w:tcPr>
          <w:p w:rsidR="005D1923" w:rsidRPr="000528A3" w:rsidRDefault="005D1923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градостроительства, </w:t>
            </w:r>
            <w:r w:rsidR="00CA307F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земельных отношений, управление 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имущественных отношений</w:t>
            </w:r>
          </w:p>
          <w:p w:rsidR="005D1923" w:rsidRPr="000528A3" w:rsidRDefault="00837B65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МАУ</w:t>
            </w:r>
            <w:r w:rsidR="005D1923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A5751" w:rsidRPr="000528A3">
              <w:rPr>
                <w:rFonts w:ascii="Times New Roman" w:hAnsi="Times New Roman" w:cs="Times New Roman"/>
                <w:sz w:val="26"/>
                <w:szCs w:val="26"/>
              </w:rPr>
              <w:t>«Городской центр благоустройства»</w:t>
            </w:r>
          </w:p>
        </w:tc>
      </w:tr>
      <w:tr w:rsidR="00E95256" w:rsidRPr="000528A3" w:rsidTr="00984B83">
        <w:tc>
          <w:tcPr>
            <w:tcW w:w="4882" w:type="dxa"/>
          </w:tcPr>
          <w:p w:rsidR="00E95256" w:rsidRPr="000528A3" w:rsidRDefault="00E95256" w:rsidP="00CA307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Период реализации муниципальной программы</w:t>
            </w:r>
          </w:p>
        </w:tc>
        <w:tc>
          <w:tcPr>
            <w:tcW w:w="4961" w:type="dxa"/>
          </w:tcPr>
          <w:p w:rsidR="00E95256" w:rsidRPr="000528A3" w:rsidRDefault="00984B83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2026-2030 г</w:t>
            </w:r>
            <w:r w:rsidR="000A5751" w:rsidRPr="000528A3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E95256" w:rsidRPr="000528A3" w:rsidTr="00984B83">
        <w:tc>
          <w:tcPr>
            <w:tcW w:w="4882" w:type="dxa"/>
          </w:tcPr>
          <w:p w:rsidR="00E95256" w:rsidRPr="000528A3" w:rsidRDefault="00E95256" w:rsidP="00CA307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4961" w:type="dxa"/>
          </w:tcPr>
          <w:p w:rsidR="00121B89" w:rsidRDefault="00121B89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A5751" w:rsidRPr="000528A3">
              <w:rPr>
                <w:rFonts w:ascii="Times New Roman" w:hAnsi="Times New Roman" w:cs="Times New Roman"/>
                <w:sz w:val="26"/>
                <w:szCs w:val="26"/>
              </w:rPr>
              <w:t>Кардинальное повышение комфортности городской</w:t>
            </w:r>
            <w:r w:rsidR="00DE3172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среды</w:t>
            </w:r>
            <w:r w:rsidR="000A5751" w:rsidRPr="000528A3">
              <w:rPr>
                <w:rFonts w:ascii="Times New Roman" w:hAnsi="Times New Roman" w:cs="Times New Roman"/>
                <w:sz w:val="26"/>
                <w:szCs w:val="26"/>
              </w:rPr>
              <w:t>, в том числе посредством благоустройства территорий, детских и спортивных площадок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21B89" w:rsidRDefault="00962896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21B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="000A5751" w:rsidRPr="000528A3">
              <w:rPr>
                <w:rFonts w:ascii="Times New Roman" w:hAnsi="Times New Roman" w:cs="Times New Roman"/>
                <w:sz w:val="26"/>
                <w:szCs w:val="26"/>
              </w:rPr>
              <w:t>риобретение техники для благоустройства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21B89" w:rsidRDefault="00962896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21B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="000A5751" w:rsidRPr="000528A3">
              <w:rPr>
                <w:rFonts w:ascii="Times New Roman" w:hAnsi="Times New Roman" w:cs="Times New Roman"/>
                <w:sz w:val="26"/>
                <w:szCs w:val="26"/>
              </w:rPr>
              <w:t>овышение индекса качества городской среды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95256" w:rsidRDefault="00962896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21B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="000A5751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оздание механизма прямого участия граждан </w:t>
            </w:r>
            <w:r w:rsidR="005D1923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в формировании комфортно городской среды, увеличение доли граждан, принимающих участие в решении вопросов развития городской среды </w:t>
            </w:r>
            <w:r w:rsidR="001932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5D1923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F636C8" w:rsidRPr="000528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D1923" w:rsidRPr="000528A3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42B2A" w:rsidRPr="000528A3" w:rsidRDefault="00042B2A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целевые индикаторы </w:t>
            </w:r>
            <w:r w:rsidR="001932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показатели эффективности реализации программы изложены в соответствии </w:t>
            </w:r>
            <w:r w:rsidR="001932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приложением №</w:t>
            </w:r>
            <w:r w:rsidR="001932B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 к программе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07060" w:rsidRPr="000528A3" w:rsidTr="00984B83">
        <w:tc>
          <w:tcPr>
            <w:tcW w:w="4882" w:type="dxa"/>
            <w:vMerge w:val="restart"/>
          </w:tcPr>
          <w:p w:rsidR="00307060" w:rsidRPr="000528A3" w:rsidRDefault="00307060" w:rsidP="00CA30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4961" w:type="dxa"/>
          </w:tcPr>
          <w:p w:rsidR="00307060" w:rsidRPr="000528A3" w:rsidRDefault="00307060" w:rsidP="00984B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1. Подпрограмма №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1 «Формирование современной городской среды</w:t>
            </w:r>
          </w:p>
          <w:p w:rsidR="00307060" w:rsidRPr="000528A3" w:rsidRDefault="00307060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округа </w:t>
            </w:r>
            <w:proofErr w:type="gramStart"/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gramEnd"/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на 2026-2030 годы»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07060" w:rsidRPr="000528A3" w:rsidTr="00984B83">
        <w:trPr>
          <w:trHeight w:val="884"/>
        </w:trPr>
        <w:tc>
          <w:tcPr>
            <w:tcW w:w="4882" w:type="dxa"/>
            <w:vMerge/>
          </w:tcPr>
          <w:p w:rsidR="00307060" w:rsidRPr="000528A3" w:rsidRDefault="00307060" w:rsidP="00E57C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:rsidR="00307060" w:rsidRPr="000528A3" w:rsidRDefault="00307060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2. Подпрограмма №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2 «Благоустройство территорий муниципального округа </w:t>
            </w:r>
            <w:proofErr w:type="gramStart"/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gramEnd"/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на 2026-3030 годы»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07060" w:rsidRPr="000528A3" w:rsidTr="00984B83">
        <w:tc>
          <w:tcPr>
            <w:tcW w:w="4882" w:type="dxa"/>
            <w:vMerge/>
          </w:tcPr>
          <w:p w:rsidR="00307060" w:rsidRPr="000528A3" w:rsidRDefault="00307060" w:rsidP="00E57C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:rsidR="00307060" w:rsidRPr="000528A3" w:rsidRDefault="00984B83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307060" w:rsidRPr="000528A3">
              <w:rPr>
                <w:rFonts w:ascii="Times New Roman" w:hAnsi="Times New Roman" w:cs="Times New Roman"/>
                <w:sz w:val="26"/>
                <w:szCs w:val="26"/>
              </w:rPr>
              <w:t>Подпрограмма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07060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3 «Благоустройство территорий прилегающих </w:t>
            </w:r>
            <w:r w:rsidR="001932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307060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к многоквартирным домам муниципального округа </w:t>
            </w:r>
            <w:proofErr w:type="gramStart"/>
            <w:r w:rsidR="00307060" w:rsidRPr="000528A3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gramEnd"/>
            <w:r w:rsidR="00307060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на 2026-3030 годы»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07060" w:rsidRPr="000528A3" w:rsidTr="00984B83">
        <w:tc>
          <w:tcPr>
            <w:tcW w:w="4882" w:type="dxa"/>
            <w:vMerge/>
          </w:tcPr>
          <w:p w:rsidR="00307060" w:rsidRPr="000528A3" w:rsidRDefault="00307060" w:rsidP="00E57C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:rsidR="00307060" w:rsidRPr="000528A3" w:rsidRDefault="00307060" w:rsidP="00984B8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4. Подпрограмма №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 xml:space="preserve"> 4 «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качества ритуальных услуг на территории муниципального округа </w:t>
            </w:r>
            <w:proofErr w:type="spellStart"/>
            <w:proofErr w:type="gramStart"/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984B83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E95256" w:rsidRPr="000528A3" w:rsidTr="00984B83">
        <w:tc>
          <w:tcPr>
            <w:tcW w:w="4882" w:type="dxa"/>
          </w:tcPr>
          <w:p w:rsidR="00E95256" w:rsidRPr="000528A3" w:rsidRDefault="00E95256" w:rsidP="00121B8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Объемы средств местного бюджета на финансирование муниципальной программы и прогнозная оценка привлекаемых на реализацию ее целей средств федерального бюджета, бюджета Приморского края, в случае участия мероприятий государственной программы Приморского края в реализации аналогичных мероприятий муниципальной программы, средств местного бюджета, иных внебюджетных источников</w:t>
            </w:r>
          </w:p>
        </w:tc>
        <w:tc>
          <w:tcPr>
            <w:tcW w:w="4961" w:type="dxa"/>
          </w:tcPr>
          <w:p w:rsidR="00436A9F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Источником финансирования мероприятий Программы являются средства федерального бюджета, бюджета Приморского края и бюджета </w:t>
            </w:r>
            <w:r w:rsidR="005350A1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округа </w:t>
            </w:r>
            <w:proofErr w:type="gramStart"/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gramEnd"/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. Общий объем финансирования мероприятий Программы составляет </w:t>
            </w:r>
            <w:r w:rsidR="00434702" w:rsidRPr="000528A3">
              <w:rPr>
                <w:rFonts w:ascii="Times New Roman" w:hAnsi="Times New Roman" w:cs="Times New Roman"/>
                <w:sz w:val="26"/>
                <w:szCs w:val="26"/>
              </w:rPr>
              <w:t>191194688,</w:t>
            </w:r>
            <w:r w:rsidR="002405EB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434702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руб. (в ценах каждого года), в том числе по годам:</w:t>
            </w:r>
          </w:p>
          <w:p w:rsidR="001932B5" w:rsidRPr="000528A3" w:rsidRDefault="001932B5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 w:rsidR="009B607F" w:rsidRPr="000528A3">
              <w:rPr>
                <w:rFonts w:ascii="Times New Roman" w:hAnsi="Times New Roman" w:cs="Times New Roman"/>
                <w:sz w:val="26"/>
                <w:szCs w:val="26"/>
              </w:rPr>
              <w:t>50636923,</w:t>
            </w:r>
            <w:r w:rsidR="002405EB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 w:rsidR="009B607F" w:rsidRPr="000528A3">
              <w:rPr>
                <w:rFonts w:ascii="Times New Roman" w:hAnsi="Times New Roman" w:cs="Times New Roman"/>
                <w:sz w:val="26"/>
                <w:szCs w:val="26"/>
              </w:rPr>
              <w:t>70115034,32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2028 год – </w:t>
            </w:r>
            <w:r w:rsidR="009B607F" w:rsidRPr="000528A3">
              <w:rPr>
                <w:rFonts w:ascii="Times New Roman" w:hAnsi="Times New Roman" w:cs="Times New Roman"/>
                <w:sz w:val="26"/>
                <w:szCs w:val="26"/>
              </w:rPr>
              <w:t>704</w:t>
            </w:r>
            <w:r w:rsidR="00434702" w:rsidRPr="000528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B607F" w:rsidRPr="000528A3">
              <w:rPr>
                <w:rFonts w:ascii="Times New Roman" w:hAnsi="Times New Roman" w:cs="Times New Roman"/>
                <w:sz w:val="26"/>
                <w:szCs w:val="26"/>
              </w:rPr>
              <w:t>2730,62</w:t>
            </w:r>
            <w:r w:rsidR="00D94083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2029 год – 0,00 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436A9F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2030 год – 0,00 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932B5" w:rsidRPr="000528A3" w:rsidRDefault="001932B5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A9F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Прогнозная оценка привлекаемых с</w:t>
            </w:r>
            <w:r w:rsidR="001932B5">
              <w:rPr>
                <w:rFonts w:ascii="Times New Roman" w:hAnsi="Times New Roman" w:cs="Times New Roman"/>
                <w:sz w:val="26"/>
                <w:szCs w:val="26"/>
              </w:rPr>
              <w:t xml:space="preserve">редств из федерального бюджета </w:t>
            </w:r>
            <w:r w:rsidR="001932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на финансирование Программы </w:t>
            </w:r>
            <w:r w:rsidR="001932B5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607F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100458789,06 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руб., в том числе по годам:</w:t>
            </w:r>
          </w:p>
          <w:p w:rsidR="001932B5" w:rsidRPr="000528A3" w:rsidRDefault="001932B5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  <w:r w:rsidR="0069524B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9B607F" w:rsidRPr="000528A3">
              <w:rPr>
                <w:rFonts w:ascii="Times New Roman" w:hAnsi="Times New Roman" w:cs="Times New Roman"/>
                <w:sz w:val="26"/>
                <w:szCs w:val="26"/>
              </w:rPr>
              <w:t>32926562,86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 w:rsidR="009B607F" w:rsidRPr="000528A3">
              <w:rPr>
                <w:rFonts w:ascii="Times New Roman" w:hAnsi="Times New Roman" w:cs="Times New Roman"/>
                <w:sz w:val="26"/>
                <w:szCs w:val="26"/>
              </w:rPr>
              <w:t>33603972,12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2028 год – </w:t>
            </w:r>
            <w:r w:rsidR="009B607F" w:rsidRPr="000528A3">
              <w:rPr>
                <w:rFonts w:ascii="Times New Roman" w:hAnsi="Times New Roman" w:cs="Times New Roman"/>
                <w:sz w:val="26"/>
                <w:szCs w:val="26"/>
              </w:rPr>
              <w:t>33928</w:t>
            </w:r>
            <w:r w:rsidR="007237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B607F" w:rsidRPr="000528A3">
              <w:rPr>
                <w:rFonts w:ascii="Times New Roman" w:hAnsi="Times New Roman" w:cs="Times New Roman"/>
                <w:sz w:val="26"/>
                <w:szCs w:val="26"/>
              </w:rPr>
              <w:t>54,08</w:t>
            </w:r>
            <w:r w:rsidR="00D94083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2029 год – 0,00 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436A9F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2030 год – 0,00 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B607F" w:rsidRPr="000528A3" w:rsidRDefault="009B607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Прогнозная оценка привлекаемых средств из бюджета края  на финансирование Программы — </w:t>
            </w:r>
            <w:r w:rsidR="0032542D" w:rsidRPr="000528A3">
              <w:rPr>
                <w:rFonts w:ascii="Times New Roman" w:hAnsi="Times New Roman" w:cs="Times New Roman"/>
                <w:sz w:val="26"/>
                <w:szCs w:val="26"/>
              </w:rPr>
              <w:t>88858148,14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руб., в том числе по годам:</w:t>
            </w:r>
          </w:p>
          <w:p w:rsidR="009B607F" w:rsidRPr="000528A3" w:rsidRDefault="009B607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  <w:r w:rsidR="0069524B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4F66DD" w:rsidRPr="000528A3">
              <w:rPr>
                <w:rFonts w:ascii="Times New Roman" w:hAnsi="Times New Roman" w:cs="Times New Roman"/>
                <w:sz w:val="26"/>
                <w:szCs w:val="26"/>
              </w:rPr>
              <w:t>17215242,46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9B607F" w:rsidRPr="000528A3" w:rsidRDefault="009B607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 w:rsidR="0032542D" w:rsidRPr="000528A3">
              <w:rPr>
                <w:rFonts w:ascii="Times New Roman" w:hAnsi="Times New Roman" w:cs="Times New Roman"/>
                <w:sz w:val="26"/>
                <w:szCs w:val="26"/>
              </w:rPr>
              <w:t>35821452,84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9B607F" w:rsidRPr="000528A3" w:rsidRDefault="009B607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2028 год – </w:t>
            </w:r>
            <w:r w:rsidR="0032542D" w:rsidRPr="000528A3">
              <w:rPr>
                <w:rFonts w:ascii="Times New Roman" w:hAnsi="Times New Roman" w:cs="Times New Roman"/>
                <w:sz w:val="26"/>
                <w:szCs w:val="26"/>
              </w:rPr>
              <w:t>35821452,84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9B607F" w:rsidRPr="000528A3" w:rsidRDefault="009B607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2029 год – 0,00 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9B607F" w:rsidRPr="000528A3" w:rsidRDefault="009B607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2030 год – 0,00 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A9F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Объем средств бюджета </w:t>
            </w:r>
            <w:r w:rsidR="002C04F0" w:rsidRPr="000528A3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округа на финансирование Программы — </w:t>
            </w:r>
            <w:r w:rsidR="0032542D" w:rsidRPr="000528A3">
              <w:rPr>
                <w:rFonts w:ascii="Times New Roman" w:hAnsi="Times New Roman" w:cs="Times New Roman"/>
                <w:sz w:val="26"/>
                <w:szCs w:val="26"/>
              </w:rPr>
              <w:t>1877751,</w:t>
            </w:r>
            <w:r w:rsidR="002405EB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="004F66DD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руб., в том числе по годам:</w:t>
            </w:r>
          </w:p>
          <w:p w:rsidR="001932B5" w:rsidRPr="000528A3" w:rsidRDefault="001932B5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 w:rsidR="004F66DD" w:rsidRPr="000528A3">
              <w:rPr>
                <w:rFonts w:ascii="Times New Roman" w:hAnsi="Times New Roman" w:cs="Times New Roman"/>
                <w:sz w:val="26"/>
                <w:szCs w:val="26"/>
              </w:rPr>
              <w:t>495118</w:t>
            </w:r>
            <w:r w:rsidR="00D94083" w:rsidRPr="000528A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405EB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 w:rsidR="00A03BCE" w:rsidRPr="000528A3">
              <w:rPr>
                <w:rFonts w:ascii="Times New Roman" w:hAnsi="Times New Roman" w:cs="Times New Roman"/>
                <w:sz w:val="26"/>
                <w:szCs w:val="26"/>
              </w:rPr>
              <w:t>689609,36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2028 год – </w:t>
            </w:r>
            <w:r w:rsidR="00A03BCE" w:rsidRPr="000528A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32542D"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93023,70 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2029 год – 0,00 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2030 год – 0,00 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Объем средств собственников на финансирование Программы </w:t>
            </w:r>
            <w:r w:rsidR="0069524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66DD" w:rsidRPr="000528A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94083" w:rsidRPr="000528A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  <w:r w:rsidR="0069524B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4F66DD" w:rsidRPr="000528A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94083" w:rsidRPr="000528A3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  <w:r w:rsidR="00695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 w:rsidR="00D94083" w:rsidRPr="000528A3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2028 год – </w:t>
            </w:r>
            <w:r w:rsidR="00D94083" w:rsidRPr="000528A3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436A9F" w:rsidRPr="000528A3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2029 год – 0,00 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E95256" w:rsidRDefault="00436A9F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2030 год – 0,00 руб</w:t>
            </w:r>
            <w:r w:rsidR="009C64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42B2A" w:rsidRDefault="00042B2A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2B2A" w:rsidRPr="000528A3" w:rsidRDefault="00042B2A" w:rsidP="00984B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Финансовое обеспечение муниципальной программы в разрезе бюджетной классификации изложено в соответствии 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приложением №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к программе</w:t>
            </w:r>
          </w:p>
        </w:tc>
      </w:tr>
      <w:tr w:rsidR="00E95256" w:rsidRPr="000528A3" w:rsidTr="00984B83">
        <w:tc>
          <w:tcPr>
            <w:tcW w:w="4882" w:type="dxa"/>
          </w:tcPr>
          <w:p w:rsidR="00E95256" w:rsidRPr="000528A3" w:rsidRDefault="00E95256" w:rsidP="00121B8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 xml:space="preserve">Влияние муниципальной программы 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528A3">
              <w:rPr>
                <w:rFonts w:ascii="Times New Roman" w:hAnsi="Times New Roman" w:cs="Times New Roman"/>
                <w:sz w:val="26"/>
                <w:szCs w:val="26"/>
              </w:rPr>
              <w:t>на достижение национальных целей развития Российской Федерации/Влияние на достижение приоритетов в сфере обеспечения национальной безопасности Российской Федерации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</w:tcPr>
          <w:p w:rsidR="00A6223C" w:rsidRPr="000528A3" w:rsidRDefault="00121B89" w:rsidP="00984B83">
            <w:pPr>
              <w:pStyle w:val="ConsPlusNormal"/>
              <w:ind w:left="8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223C" w:rsidRPr="000528A3">
              <w:rPr>
                <w:rFonts w:ascii="Times New Roman" w:hAnsi="Times New Roman" w:cs="Times New Roman"/>
                <w:sz w:val="26"/>
                <w:szCs w:val="26"/>
              </w:rPr>
              <w:t>Комфортная и безопасная среда для жизни/ показатель «Улучшение качества городской среды в полтора раза»</w:t>
            </w:r>
            <w:r w:rsidR="00984B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95256" w:rsidRPr="000528A3" w:rsidRDefault="00E95256" w:rsidP="00984B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95256" w:rsidRPr="000528A3" w:rsidRDefault="00E95256" w:rsidP="00E57C5B">
      <w:pPr>
        <w:pStyle w:val="ConsPlusNormal"/>
        <w:jc w:val="both"/>
        <w:rPr>
          <w:sz w:val="26"/>
          <w:szCs w:val="26"/>
        </w:rPr>
      </w:pPr>
    </w:p>
    <w:p w:rsidR="00DE4A3B" w:rsidRPr="000528A3" w:rsidRDefault="00091F00" w:rsidP="00E57C5B">
      <w:pPr>
        <w:pStyle w:val="aff7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1F00">
        <w:rPr>
          <w:rFonts w:ascii="Times New Roman" w:hAnsi="Times New Roman" w:cs="Times New Roman"/>
          <w:sz w:val="26"/>
          <w:szCs w:val="26"/>
        </w:rPr>
        <w:t>П</w:t>
      </w:r>
      <w:r w:rsidR="00DE4A3B" w:rsidRPr="00091F00">
        <w:rPr>
          <w:rFonts w:ascii="Times New Roman" w:hAnsi="Times New Roman" w:cs="Times New Roman"/>
          <w:sz w:val="26"/>
          <w:szCs w:val="26"/>
        </w:rPr>
        <w:t xml:space="preserve">еречень территорий, подлежащих благоустройству, изложен в приложениях </w:t>
      </w:r>
      <w:r w:rsidR="001932B5">
        <w:rPr>
          <w:rFonts w:ascii="Times New Roman" w:hAnsi="Times New Roman" w:cs="Times New Roman"/>
          <w:sz w:val="26"/>
          <w:szCs w:val="26"/>
        </w:rPr>
        <w:br/>
        <w:t>№ 2–7 к паспорту</w:t>
      </w:r>
      <w:r w:rsidR="00DE4A3B" w:rsidRPr="00091F00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r w:rsidR="001932B5">
        <w:rPr>
          <w:rFonts w:ascii="Times New Roman" w:hAnsi="Times New Roman" w:cs="Times New Roman"/>
          <w:sz w:val="26"/>
          <w:szCs w:val="26"/>
        </w:rPr>
        <w:t>п</w:t>
      </w:r>
      <w:r w:rsidR="00DE4A3B" w:rsidRPr="00091F00">
        <w:rPr>
          <w:rFonts w:ascii="Times New Roman" w:hAnsi="Times New Roman" w:cs="Times New Roman"/>
          <w:sz w:val="26"/>
          <w:szCs w:val="26"/>
        </w:rPr>
        <w:t>рограмм</w:t>
      </w:r>
      <w:r w:rsidRPr="00091F00">
        <w:rPr>
          <w:rFonts w:ascii="Times New Roman" w:hAnsi="Times New Roman" w:cs="Times New Roman"/>
          <w:sz w:val="26"/>
          <w:szCs w:val="26"/>
        </w:rPr>
        <w:t>ы</w:t>
      </w:r>
      <w:r w:rsidR="00DE4A3B" w:rsidRPr="00091F00">
        <w:rPr>
          <w:rFonts w:ascii="Times New Roman" w:hAnsi="Times New Roman" w:cs="Times New Roman"/>
          <w:sz w:val="26"/>
          <w:szCs w:val="26"/>
        </w:rPr>
        <w:t>.</w:t>
      </w:r>
    </w:p>
    <w:p w:rsidR="00436A9F" w:rsidRPr="000528A3" w:rsidRDefault="00436A9F" w:rsidP="00E57C5B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7F11" w:rsidRDefault="005E7F11" w:rsidP="00E57C5B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7F11" w:rsidRDefault="005E7F11" w:rsidP="00E57C5B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7F11" w:rsidRPr="000528A3" w:rsidRDefault="005E7F11" w:rsidP="00E57C5B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3E73" w:rsidRPr="000528A3" w:rsidRDefault="00C33E73" w:rsidP="00E57C5B">
      <w:pPr>
        <w:tabs>
          <w:tab w:val="left" w:pos="567"/>
        </w:tabs>
        <w:ind w:firstLine="0"/>
        <w:rPr>
          <w:szCs w:val="26"/>
        </w:rPr>
        <w:sectPr w:rsidR="00C33E73" w:rsidRPr="000528A3" w:rsidSect="0005297C">
          <w:headerReference w:type="default" r:id="rId10"/>
          <w:pgSz w:w="11906" w:h="16838"/>
          <w:pgMar w:top="1134" w:right="851" w:bottom="1134" w:left="1276" w:header="0" w:footer="720" w:gutter="0"/>
          <w:cols w:space="720"/>
          <w:docGrid w:linePitch="360"/>
        </w:sectPr>
      </w:pPr>
    </w:p>
    <w:p w:rsidR="00805F7E" w:rsidRPr="000528A3" w:rsidRDefault="000E11BC" w:rsidP="00E57C5B">
      <w:pPr>
        <w:ind w:right="113" w:firstLine="0"/>
        <w:contextualSpacing/>
        <w:jc w:val="center"/>
        <w:rPr>
          <w:b/>
          <w:szCs w:val="26"/>
        </w:rPr>
      </w:pPr>
      <w:r>
        <w:rPr>
          <w:b/>
          <w:szCs w:val="26"/>
        </w:rPr>
        <w:lastRenderedPageBreak/>
        <w:t>2</w:t>
      </w:r>
      <w:r w:rsidR="00966941">
        <w:rPr>
          <w:b/>
          <w:szCs w:val="26"/>
        </w:rPr>
        <w:t>. П</w:t>
      </w:r>
      <w:r w:rsidR="00805F7E" w:rsidRPr="000528A3">
        <w:rPr>
          <w:b/>
          <w:szCs w:val="26"/>
        </w:rPr>
        <w:t>оказател</w:t>
      </w:r>
      <w:r w:rsidR="00966941">
        <w:rPr>
          <w:b/>
          <w:szCs w:val="26"/>
        </w:rPr>
        <w:t>и</w:t>
      </w:r>
      <w:r w:rsidR="00805F7E" w:rsidRPr="000528A3">
        <w:rPr>
          <w:b/>
          <w:szCs w:val="26"/>
        </w:rPr>
        <w:t xml:space="preserve"> муниципальной программы</w:t>
      </w:r>
      <w:r w:rsidR="00966941">
        <w:rPr>
          <w:b/>
          <w:szCs w:val="26"/>
        </w:rPr>
        <w:t xml:space="preserve"> муниципального округа </w:t>
      </w:r>
      <w:proofErr w:type="gramStart"/>
      <w:r w:rsidR="00966941">
        <w:rPr>
          <w:b/>
          <w:szCs w:val="26"/>
        </w:rPr>
        <w:t>Спасск-Дальний</w:t>
      </w:r>
      <w:proofErr w:type="gramEnd"/>
    </w:p>
    <w:p w:rsidR="00805F7E" w:rsidRPr="000528A3" w:rsidRDefault="00805F7E" w:rsidP="00E57C5B">
      <w:pPr>
        <w:ind w:right="113" w:firstLine="0"/>
        <w:contextualSpacing/>
        <w:jc w:val="center"/>
        <w:rPr>
          <w:b/>
          <w:szCs w:val="26"/>
        </w:rPr>
      </w:pPr>
      <w:r w:rsidRPr="000528A3">
        <w:rPr>
          <w:b/>
          <w:szCs w:val="26"/>
        </w:rPr>
        <w:t>«Формирование современной городской среды</w:t>
      </w:r>
      <w:r w:rsidR="00837B65" w:rsidRPr="000528A3">
        <w:rPr>
          <w:b/>
          <w:szCs w:val="26"/>
        </w:rPr>
        <w:t xml:space="preserve"> </w:t>
      </w:r>
      <w:r w:rsidR="000039FD" w:rsidRPr="000528A3">
        <w:rPr>
          <w:b/>
          <w:szCs w:val="26"/>
        </w:rPr>
        <w:t xml:space="preserve">муниципального округа </w:t>
      </w:r>
      <w:proofErr w:type="gramStart"/>
      <w:r w:rsidR="00837B65" w:rsidRPr="000528A3">
        <w:rPr>
          <w:b/>
          <w:szCs w:val="26"/>
        </w:rPr>
        <w:t>Спасск-Дальний</w:t>
      </w:r>
      <w:proofErr w:type="gramEnd"/>
      <w:r w:rsidR="00837B65" w:rsidRPr="000528A3">
        <w:rPr>
          <w:b/>
          <w:szCs w:val="26"/>
        </w:rPr>
        <w:t xml:space="preserve"> </w:t>
      </w:r>
      <w:r w:rsidR="000039FD" w:rsidRPr="000528A3">
        <w:rPr>
          <w:b/>
          <w:szCs w:val="26"/>
        </w:rPr>
        <w:t>на 2026-2030 годы</w:t>
      </w:r>
      <w:r w:rsidRPr="000528A3">
        <w:rPr>
          <w:b/>
          <w:szCs w:val="26"/>
        </w:rPr>
        <w:t>»</w:t>
      </w:r>
    </w:p>
    <w:p w:rsidR="00966941" w:rsidRDefault="00966941" w:rsidP="00966941">
      <w:pPr>
        <w:ind w:right="113" w:firstLine="0"/>
        <w:contextualSpacing/>
        <w:rPr>
          <w:b/>
          <w:szCs w:val="26"/>
        </w:rPr>
      </w:pPr>
    </w:p>
    <w:p w:rsidR="001932B5" w:rsidRPr="000528A3" w:rsidRDefault="001932B5" w:rsidP="00966941">
      <w:pPr>
        <w:ind w:right="113" w:firstLine="0"/>
        <w:contextualSpacing/>
        <w:rPr>
          <w:b/>
          <w:szCs w:val="26"/>
        </w:rPr>
      </w:pPr>
    </w:p>
    <w:tbl>
      <w:tblPr>
        <w:tblW w:w="5000" w:type="pct"/>
        <w:tblLayout w:type="fixed"/>
        <w:tblCellMar>
          <w:left w:w="78" w:type="dxa"/>
        </w:tblCellMar>
        <w:tblLook w:val="0000"/>
      </w:tblPr>
      <w:tblGrid>
        <w:gridCol w:w="513"/>
        <w:gridCol w:w="3268"/>
        <w:gridCol w:w="763"/>
        <w:gridCol w:w="6"/>
        <w:gridCol w:w="1155"/>
        <w:gridCol w:w="717"/>
        <w:gridCol w:w="855"/>
        <w:gridCol w:w="12"/>
        <w:gridCol w:w="858"/>
        <w:gridCol w:w="6"/>
        <w:gridCol w:w="1014"/>
        <w:gridCol w:w="870"/>
        <w:gridCol w:w="1143"/>
        <w:gridCol w:w="1440"/>
        <w:gridCol w:w="1731"/>
        <w:gridCol w:w="971"/>
      </w:tblGrid>
      <w:tr w:rsidR="00F5012E" w:rsidRPr="00FF7BA9" w:rsidTr="00E55C2B">
        <w:trPr>
          <w:trHeight w:val="499"/>
          <w:tblHeader/>
        </w:trPr>
        <w:tc>
          <w:tcPr>
            <w:tcW w:w="167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№ </w:t>
            </w:r>
            <w:proofErr w:type="gramStart"/>
            <w:r w:rsidRPr="00FF7BA9">
              <w:rPr>
                <w:sz w:val="22"/>
                <w:szCs w:val="22"/>
              </w:rPr>
              <w:t>п</w:t>
            </w:r>
            <w:proofErr w:type="gramEnd"/>
            <w:r w:rsidRPr="00FF7BA9">
              <w:rPr>
                <w:sz w:val="22"/>
                <w:szCs w:val="22"/>
              </w:rPr>
              <w:t>/п</w:t>
            </w:r>
          </w:p>
        </w:tc>
        <w:tc>
          <w:tcPr>
            <w:tcW w:w="1066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51" w:type="pct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 измерения</w:t>
            </w:r>
          </w:p>
        </w:tc>
        <w:tc>
          <w:tcPr>
            <w:tcW w:w="179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5A" w:rsidRPr="00FF7BA9" w:rsidRDefault="00FC755A" w:rsidP="00FF7BA9">
            <w:pPr>
              <w:widowControl/>
              <w:suppressAutoHyphens w:val="0"/>
              <w:autoSpaceDE/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Значение показателей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55A" w:rsidRPr="00FF7BA9" w:rsidRDefault="00FC755A">
            <w:pPr>
              <w:widowControl/>
              <w:suppressAutoHyphens w:val="0"/>
              <w:autoSpaceDE/>
              <w:ind w:firstLine="0"/>
              <w:jc w:val="left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Документ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55A" w:rsidRPr="00FF7BA9" w:rsidRDefault="00F5012E">
            <w:pPr>
              <w:widowControl/>
              <w:suppressAutoHyphens w:val="0"/>
              <w:autoSpaceDE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</w:t>
            </w:r>
            <w:proofErr w:type="gramEnd"/>
            <w:r>
              <w:rPr>
                <w:sz w:val="22"/>
                <w:szCs w:val="22"/>
              </w:rPr>
              <w:t xml:space="preserve"> за достижение показателя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55A" w:rsidRPr="00FF7BA9" w:rsidRDefault="00F5012E">
            <w:pPr>
              <w:widowControl/>
              <w:suppressAutoHyphens w:val="0"/>
              <w:autoSpaceDE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Связь с показателями национальных  целей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55A" w:rsidRPr="00FF7BA9" w:rsidRDefault="00FC755A" w:rsidP="00F5012E">
            <w:pPr>
              <w:tabs>
                <w:tab w:val="left" w:pos="8041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F7BA9">
              <w:rPr>
                <w:sz w:val="22"/>
                <w:szCs w:val="22"/>
              </w:rPr>
              <w:t>сего</w:t>
            </w:r>
          </w:p>
        </w:tc>
      </w:tr>
      <w:tr w:rsidR="00D6463C" w:rsidRPr="00FF7BA9" w:rsidTr="00D6463C">
        <w:trPr>
          <w:trHeight w:val="266"/>
          <w:tblHeader/>
        </w:trPr>
        <w:tc>
          <w:tcPr>
            <w:tcW w:w="16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snapToGrid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066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snapToGrid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251" w:type="pct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2026</w:t>
            </w: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2027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  <w:tab w:val="left" w:pos="11265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2028</w:t>
            </w: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2029</w:t>
            </w: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2030</w:t>
            </w: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5012E" w:rsidRPr="00FF7BA9" w:rsidTr="00D6463C">
        <w:trPr>
          <w:trHeight w:val="284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5012E" w:rsidRPr="00F5012E" w:rsidRDefault="00F5012E" w:rsidP="001932B5">
            <w:pPr>
              <w:spacing w:before="60" w:after="60"/>
              <w:ind w:right="113" w:firstLine="0"/>
              <w:jc w:val="center"/>
              <w:rPr>
                <w:bCs/>
                <w:sz w:val="22"/>
                <w:szCs w:val="22"/>
              </w:rPr>
            </w:pPr>
            <w:r w:rsidRPr="00F5012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5012E" w:rsidRPr="00F5012E" w:rsidRDefault="00F5012E" w:rsidP="001932B5">
            <w:pPr>
              <w:spacing w:before="60" w:after="60"/>
              <w:ind w:right="113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9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5012E" w:rsidRPr="00F5012E" w:rsidRDefault="00F5012E" w:rsidP="001932B5">
            <w:pPr>
              <w:spacing w:before="60" w:after="60"/>
              <w:ind w:right="113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79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5012E" w:rsidRPr="00F5012E" w:rsidRDefault="00F5012E" w:rsidP="001932B5">
            <w:pPr>
              <w:spacing w:before="60" w:after="60"/>
              <w:ind w:right="113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5012E" w:rsidRPr="00F5012E" w:rsidRDefault="00F5012E" w:rsidP="001932B5">
            <w:pPr>
              <w:spacing w:before="60" w:after="60"/>
              <w:ind w:right="113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79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5012E" w:rsidRPr="00F5012E" w:rsidRDefault="00F5012E" w:rsidP="001932B5">
            <w:pPr>
              <w:spacing w:before="60" w:after="60"/>
              <w:ind w:right="113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84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5012E" w:rsidRPr="00F5012E" w:rsidRDefault="00F5012E" w:rsidP="001932B5">
            <w:pPr>
              <w:spacing w:before="60" w:after="60"/>
              <w:ind w:right="113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3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5012E" w:rsidRPr="00F5012E" w:rsidRDefault="00F5012E" w:rsidP="001932B5">
            <w:pPr>
              <w:spacing w:before="60" w:after="60"/>
              <w:ind w:right="113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5012E" w:rsidRPr="00F5012E" w:rsidRDefault="00F5012E" w:rsidP="001932B5">
            <w:pPr>
              <w:spacing w:before="60" w:after="60"/>
              <w:ind w:right="113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5012E" w:rsidRPr="00F5012E" w:rsidRDefault="00F5012E" w:rsidP="001932B5">
            <w:pPr>
              <w:spacing w:before="60" w:after="60"/>
              <w:ind w:right="113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5012E" w:rsidRPr="00F5012E" w:rsidRDefault="00F5012E" w:rsidP="001932B5">
            <w:pPr>
              <w:spacing w:before="60" w:after="60"/>
              <w:ind w:right="113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5012E" w:rsidRPr="00F5012E" w:rsidRDefault="00F5012E" w:rsidP="001932B5">
            <w:pPr>
              <w:spacing w:before="60" w:after="60"/>
              <w:ind w:right="113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5012E" w:rsidRPr="00F5012E" w:rsidRDefault="00F5012E" w:rsidP="001932B5">
            <w:pPr>
              <w:spacing w:before="60" w:after="60"/>
              <w:ind w:right="113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</w:tr>
      <w:tr w:rsidR="00F5012E" w:rsidRPr="00FF7BA9" w:rsidTr="001932B5">
        <w:trPr>
          <w:trHeight w:val="507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5012E" w:rsidRPr="00FF7BA9" w:rsidRDefault="00E55C2B" w:rsidP="001932B5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833" w:type="pct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  <w:vAlign w:val="center"/>
          </w:tcPr>
          <w:p w:rsidR="00F5012E" w:rsidRPr="00FF7BA9" w:rsidRDefault="00F5012E" w:rsidP="001932B5">
            <w:pPr>
              <w:ind w:right="113" w:firstLine="0"/>
              <w:jc w:val="left"/>
              <w:rPr>
                <w:b/>
                <w:sz w:val="22"/>
                <w:szCs w:val="22"/>
              </w:rPr>
            </w:pPr>
            <w:r w:rsidRPr="00FF7BA9">
              <w:rPr>
                <w:b/>
                <w:sz w:val="22"/>
                <w:szCs w:val="22"/>
              </w:rPr>
              <w:t xml:space="preserve">Программа «Формирование современной городской среды муниципального округа </w:t>
            </w:r>
            <w:proofErr w:type="gramStart"/>
            <w:r w:rsidRPr="00FF7BA9">
              <w:rPr>
                <w:b/>
                <w:sz w:val="22"/>
                <w:szCs w:val="22"/>
              </w:rPr>
              <w:t>Спасск-Дальний</w:t>
            </w:r>
            <w:proofErr w:type="gramEnd"/>
            <w:r w:rsidRPr="00FF7BA9">
              <w:rPr>
                <w:b/>
                <w:sz w:val="22"/>
                <w:szCs w:val="22"/>
              </w:rPr>
              <w:t>»</w:t>
            </w:r>
          </w:p>
        </w:tc>
      </w:tr>
      <w:tr w:rsidR="00E55C2B" w:rsidRPr="00FF7BA9" w:rsidTr="00D6463C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</w:t>
            </w:r>
            <w:r w:rsidR="00E55C2B">
              <w:rPr>
                <w:sz w:val="22"/>
                <w:szCs w:val="22"/>
              </w:rPr>
              <w:t>.1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BF5208">
            <w:pPr>
              <w:snapToGrid w:val="0"/>
              <w:ind w:left="64" w:firstLine="0"/>
              <w:jc w:val="left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Количество благоустроенных дворовых территорий многоквартирных жилых домов (нарастающим итогом)</w:t>
            </w:r>
          </w:p>
          <w:p w:rsidR="001932B5" w:rsidRPr="00FF7BA9" w:rsidRDefault="001932B5" w:rsidP="00BF5208">
            <w:pPr>
              <w:snapToGrid w:val="0"/>
              <w:ind w:left="64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FC755A" w:rsidRPr="00FF7BA9" w:rsidRDefault="00FC755A" w:rsidP="00F5012E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11</w:t>
            </w: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91</w:t>
            </w:r>
          </w:p>
        </w:tc>
      </w:tr>
      <w:tr w:rsidR="00E55C2B" w:rsidRPr="00FF7BA9" w:rsidTr="00D6463C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FC755A" w:rsidRPr="00FF7BA9">
              <w:rPr>
                <w:sz w:val="22"/>
                <w:szCs w:val="22"/>
              </w:rPr>
              <w:t>2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BF5208">
            <w:pPr>
              <w:tabs>
                <w:tab w:val="left" w:pos="8041"/>
              </w:tabs>
              <w:ind w:left="64" w:firstLine="0"/>
              <w:jc w:val="left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Количество благоустроенных общественных территорий (нарастающим итогом)</w:t>
            </w:r>
          </w:p>
          <w:p w:rsidR="001932B5" w:rsidRPr="00FF7BA9" w:rsidRDefault="001932B5" w:rsidP="00BF5208">
            <w:pPr>
              <w:tabs>
                <w:tab w:val="left" w:pos="8041"/>
              </w:tabs>
              <w:ind w:left="64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F5012E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F5012E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F5012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F7BA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F5012E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</w:t>
            </w:r>
          </w:p>
        </w:tc>
      </w:tr>
      <w:tr w:rsidR="00E55C2B" w:rsidRPr="00FF7BA9" w:rsidTr="00D6463C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BF5208">
            <w:pPr>
              <w:snapToGrid w:val="0"/>
              <w:ind w:left="64" w:firstLine="0"/>
              <w:jc w:val="left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Количество благоустроенных  детских и спортивных площадок</w:t>
            </w:r>
          </w:p>
          <w:p w:rsidR="001932B5" w:rsidRPr="00FF7BA9" w:rsidRDefault="001932B5" w:rsidP="00BF5208">
            <w:pPr>
              <w:snapToGrid w:val="0"/>
              <w:ind w:left="64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FC755A" w:rsidRPr="00FF7BA9" w:rsidRDefault="00FC755A" w:rsidP="00F5012E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0</w:t>
            </w:r>
          </w:p>
          <w:p w:rsidR="00FC755A" w:rsidRPr="00FF7BA9" w:rsidRDefault="00FC755A" w:rsidP="00F5012E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0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0</w:t>
            </w: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0</w:t>
            </w: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0</w:t>
            </w: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15</w:t>
            </w:r>
          </w:p>
        </w:tc>
      </w:tr>
      <w:tr w:rsidR="00E55C2B" w:rsidRPr="00FF7BA9" w:rsidTr="00D6463C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FC755A" w:rsidRPr="00FF7BA9">
              <w:rPr>
                <w:sz w:val="22"/>
                <w:szCs w:val="22"/>
              </w:rPr>
              <w:t xml:space="preserve">                                                      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pStyle w:val="aff7"/>
              <w:rPr>
                <w:rFonts w:ascii="Times New Roman" w:hAnsi="Times New Roman" w:cs="Times New Roman"/>
              </w:rPr>
            </w:pPr>
            <w:r w:rsidRPr="00FF7BA9">
              <w:rPr>
                <w:rFonts w:ascii="Times New Roman" w:hAnsi="Times New Roman" w:cs="Times New Roman"/>
              </w:rPr>
              <w:t>Доля граждан принявших участие в решении вопросов формирования комфортной городской среды</w:t>
            </w:r>
          </w:p>
          <w:p w:rsidR="00FC755A" w:rsidRPr="00FF7BA9" w:rsidRDefault="00FC755A" w:rsidP="00BF5208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%</w:t>
            </w: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F5012E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30</w:t>
            </w: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30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tabs>
                <w:tab w:val="left" w:pos="735"/>
                <w:tab w:val="left" w:pos="1019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40</w:t>
            </w:r>
          </w:p>
          <w:p w:rsidR="00FC755A" w:rsidRPr="00FF7BA9" w:rsidRDefault="00FC755A" w:rsidP="00F5012E">
            <w:pPr>
              <w:jc w:val="center"/>
              <w:rPr>
                <w:sz w:val="22"/>
                <w:szCs w:val="22"/>
              </w:rPr>
            </w:pPr>
          </w:p>
          <w:p w:rsidR="00FC755A" w:rsidRPr="00FF7BA9" w:rsidRDefault="00FC755A" w:rsidP="00F5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40</w:t>
            </w: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50</w:t>
            </w: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50</w:t>
            </w:r>
          </w:p>
        </w:tc>
      </w:tr>
      <w:tr w:rsidR="00E55C2B" w:rsidRPr="00FF7BA9" w:rsidTr="00D6463C">
        <w:trPr>
          <w:trHeight w:val="858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BF5208">
            <w:pPr>
              <w:pStyle w:val="aff7"/>
              <w:rPr>
                <w:rFonts w:ascii="Times New Roman" w:hAnsi="Times New Roman" w:cs="Times New Roman"/>
              </w:rPr>
            </w:pPr>
            <w:r w:rsidRPr="00FF7BA9">
              <w:rPr>
                <w:rFonts w:ascii="Times New Roman" w:hAnsi="Times New Roman" w:cs="Times New Roman"/>
              </w:rPr>
              <w:t xml:space="preserve">Количество реализованных </w:t>
            </w:r>
            <w:proofErr w:type="gramStart"/>
            <w:r w:rsidRPr="00FF7BA9">
              <w:rPr>
                <w:rFonts w:ascii="Times New Roman" w:hAnsi="Times New Roman" w:cs="Times New Roman"/>
              </w:rPr>
              <w:t>проектов победителей Всероссийского конкурса лучших проектов создания комфортной городской среды</w:t>
            </w:r>
            <w:proofErr w:type="gramEnd"/>
            <w:r w:rsidRPr="00FF7BA9">
              <w:rPr>
                <w:rFonts w:ascii="Times New Roman" w:hAnsi="Times New Roman" w:cs="Times New Roman"/>
              </w:rPr>
              <w:t xml:space="preserve"> в малых городах  и исторических поселениях</w:t>
            </w:r>
          </w:p>
          <w:p w:rsidR="001932B5" w:rsidRPr="00FF7BA9" w:rsidRDefault="001932B5" w:rsidP="00BF5208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F5012E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tabs>
                <w:tab w:val="left" w:pos="735"/>
                <w:tab w:val="left" w:pos="1019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</w:t>
            </w: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F5012E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</w:t>
            </w:r>
          </w:p>
        </w:tc>
      </w:tr>
      <w:tr w:rsidR="00E55C2B" w:rsidRPr="00FF7BA9" w:rsidTr="00D6463C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1932B5">
            <w:pPr>
              <w:tabs>
                <w:tab w:val="left" w:pos="8041"/>
              </w:tabs>
              <w:snapToGrid w:val="0"/>
              <w:ind w:firstLine="0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Доля площади обследованных кладбищ, а также мест захоронений на кладби</w:t>
            </w:r>
            <w:r w:rsidR="001932B5">
              <w:rPr>
                <w:sz w:val="22"/>
                <w:szCs w:val="22"/>
              </w:rPr>
              <w:t xml:space="preserve">щах, </w:t>
            </w:r>
            <w:r w:rsidR="001932B5">
              <w:rPr>
                <w:sz w:val="22"/>
                <w:szCs w:val="22"/>
              </w:rPr>
              <w:br/>
              <w:t xml:space="preserve">от общей площади кладбищ, </w:t>
            </w:r>
            <w:r w:rsidR="001932B5">
              <w:rPr>
                <w:sz w:val="22"/>
                <w:szCs w:val="22"/>
              </w:rPr>
              <w:br/>
            </w:r>
            <w:r w:rsidRPr="00FF7BA9">
              <w:rPr>
                <w:sz w:val="22"/>
                <w:szCs w:val="22"/>
              </w:rPr>
              <w:t xml:space="preserve">а также мест захоронений </w:t>
            </w:r>
            <w:r w:rsidR="001932B5">
              <w:rPr>
                <w:sz w:val="22"/>
                <w:szCs w:val="22"/>
              </w:rPr>
              <w:br/>
            </w:r>
            <w:r w:rsidRPr="00FF7BA9">
              <w:rPr>
                <w:sz w:val="22"/>
                <w:szCs w:val="22"/>
              </w:rPr>
              <w:t xml:space="preserve">на кладбищах на территории </w:t>
            </w:r>
            <w:r w:rsidR="004977E1">
              <w:rPr>
                <w:sz w:val="22"/>
                <w:szCs w:val="22"/>
              </w:rPr>
              <w:lastRenderedPageBreak/>
              <w:t xml:space="preserve">муниципального </w:t>
            </w:r>
            <w:r w:rsidRPr="00FF7BA9">
              <w:rPr>
                <w:sz w:val="22"/>
                <w:szCs w:val="22"/>
              </w:rPr>
              <w:t>округа</w:t>
            </w:r>
          </w:p>
          <w:p w:rsidR="001932B5" w:rsidRPr="00FF7BA9" w:rsidRDefault="001932B5" w:rsidP="001932B5">
            <w:pPr>
              <w:tabs>
                <w:tab w:val="left" w:pos="8041"/>
              </w:tabs>
              <w:snapToGrid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left" w:pos="1019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  <w:p w:rsidR="00FC755A" w:rsidRPr="00FF7BA9" w:rsidRDefault="00FC755A" w:rsidP="00BF5208">
            <w:pPr>
              <w:tabs>
                <w:tab w:val="left" w:pos="735"/>
                <w:tab w:val="left" w:pos="1019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</w:tr>
      <w:tr w:rsidR="00E55C2B" w:rsidRPr="00FF7BA9" w:rsidTr="00D6463C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1.7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BF5208">
            <w:pPr>
              <w:tabs>
                <w:tab w:val="left" w:pos="8041"/>
              </w:tabs>
              <w:snapToGrid w:val="0"/>
              <w:ind w:firstLine="0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Доля сведений о существующих кладбищах, а также местах захоронений на кладбищах, включенных в электронные реестры и размещенных на региональных порталах государственных и муниципальных услуг, от общего количества существующих кладбищ, а также мест захоронений на кладбищах на территории </w:t>
            </w:r>
            <w:r w:rsidR="004977E1">
              <w:rPr>
                <w:sz w:val="22"/>
                <w:szCs w:val="22"/>
              </w:rPr>
              <w:t>муниципального</w:t>
            </w:r>
            <w:r w:rsidRPr="00FF7BA9">
              <w:rPr>
                <w:sz w:val="22"/>
                <w:szCs w:val="22"/>
              </w:rPr>
              <w:t xml:space="preserve"> округа</w:t>
            </w:r>
          </w:p>
          <w:p w:rsidR="001932B5" w:rsidRPr="00FF7BA9" w:rsidRDefault="001932B5" w:rsidP="00BF5208">
            <w:pPr>
              <w:tabs>
                <w:tab w:val="left" w:pos="8041"/>
              </w:tabs>
              <w:snapToGrid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%</w:t>
            </w: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left" w:pos="1019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5012E" w:rsidRPr="001932B5" w:rsidTr="001932B5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5012E" w:rsidRPr="001932B5" w:rsidRDefault="00E55C2B" w:rsidP="001932B5">
            <w:pPr>
              <w:tabs>
                <w:tab w:val="left" w:pos="735"/>
                <w:tab w:val="center" w:pos="3761"/>
              </w:tabs>
              <w:spacing w:before="60" w:after="6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932B5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833" w:type="pct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5012E" w:rsidRPr="001932B5" w:rsidRDefault="00F5012E" w:rsidP="001932B5">
            <w:pPr>
              <w:tabs>
                <w:tab w:val="left" w:pos="735"/>
                <w:tab w:val="center" w:pos="3761"/>
              </w:tabs>
              <w:spacing w:before="60" w:after="60"/>
              <w:ind w:firstLine="0"/>
              <w:jc w:val="left"/>
              <w:rPr>
                <w:b/>
                <w:sz w:val="22"/>
                <w:szCs w:val="22"/>
              </w:rPr>
            </w:pPr>
            <w:r w:rsidRPr="001932B5">
              <w:rPr>
                <w:b/>
                <w:sz w:val="22"/>
                <w:szCs w:val="22"/>
              </w:rPr>
              <w:t xml:space="preserve">Подпрограмма </w:t>
            </w:r>
            <w:r w:rsidR="001932B5" w:rsidRPr="001932B5">
              <w:rPr>
                <w:b/>
                <w:sz w:val="22"/>
                <w:szCs w:val="22"/>
              </w:rPr>
              <w:t xml:space="preserve">№ </w:t>
            </w:r>
            <w:r w:rsidRPr="001932B5">
              <w:rPr>
                <w:b/>
                <w:sz w:val="22"/>
                <w:szCs w:val="22"/>
              </w:rPr>
              <w:t xml:space="preserve">1 «Формирование современной городской среды муниципального округа </w:t>
            </w:r>
            <w:proofErr w:type="gramStart"/>
            <w:r w:rsidRPr="001932B5">
              <w:rPr>
                <w:b/>
                <w:sz w:val="22"/>
                <w:szCs w:val="22"/>
              </w:rPr>
              <w:t>Спасск-Дальний</w:t>
            </w:r>
            <w:proofErr w:type="gramEnd"/>
            <w:r w:rsidRPr="001932B5">
              <w:rPr>
                <w:b/>
                <w:sz w:val="22"/>
                <w:szCs w:val="22"/>
              </w:rPr>
              <w:t xml:space="preserve"> на 2026-2030 годы»</w:t>
            </w:r>
          </w:p>
        </w:tc>
      </w:tr>
      <w:tr w:rsidR="00E55C2B" w:rsidRPr="00FF7BA9" w:rsidTr="00D6463C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1932B5">
            <w:pPr>
              <w:snapToGrid w:val="0"/>
              <w:ind w:left="64" w:firstLine="0"/>
              <w:jc w:val="left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Количество благоустроенных дворовых территорий многоквартирных жилых домов (нарастающим итогом)</w:t>
            </w:r>
          </w:p>
          <w:p w:rsidR="001932B5" w:rsidRPr="00FF7BA9" w:rsidRDefault="001932B5" w:rsidP="001932B5">
            <w:pPr>
              <w:snapToGrid w:val="0"/>
              <w:ind w:left="64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13185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25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25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25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55C2B" w:rsidRPr="00FF7BA9" w:rsidTr="00D6463C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BF5208">
            <w:pPr>
              <w:tabs>
                <w:tab w:val="left" w:pos="8041"/>
              </w:tabs>
              <w:ind w:left="64" w:firstLine="0"/>
              <w:jc w:val="left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Количество благоустроенных общественных территорий (нарастающим итогом)</w:t>
            </w:r>
          </w:p>
          <w:p w:rsidR="001932B5" w:rsidRPr="00FF7BA9" w:rsidRDefault="001932B5" w:rsidP="00BF5208">
            <w:pPr>
              <w:tabs>
                <w:tab w:val="left" w:pos="8041"/>
              </w:tabs>
              <w:ind w:left="64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F7BA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</w:t>
            </w:r>
          </w:p>
        </w:tc>
      </w:tr>
      <w:tr w:rsidR="00E55C2B" w:rsidRPr="00FF7BA9" w:rsidTr="00D6463C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BF5208">
            <w:pPr>
              <w:pStyle w:val="aff7"/>
              <w:rPr>
                <w:rFonts w:ascii="Times New Roman" w:hAnsi="Times New Roman" w:cs="Times New Roman"/>
              </w:rPr>
            </w:pPr>
            <w:r w:rsidRPr="00FF7BA9">
              <w:rPr>
                <w:rFonts w:ascii="Times New Roman" w:hAnsi="Times New Roman" w:cs="Times New Roman"/>
              </w:rPr>
              <w:t xml:space="preserve">Количество реализованных </w:t>
            </w:r>
            <w:proofErr w:type="gramStart"/>
            <w:r w:rsidRPr="00FF7BA9">
              <w:rPr>
                <w:rFonts w:ascii="Times New Roman" w:hAnsi="Times New Roman" w:cs="Times New Roman"/>
              </w:rPr>
              <w:t>проектов победителей Всероссийского конкурса лучших проектов создания комфортной городской среды</w:t>
            </w:r>
            <w:proofErr w:type="gramEnd"/>
            <w:r w:rsidRPr="00FF7BA9">
              <w:rPr>
                <w:rFonts w:ascii="Times New Roman" w:hAnsi="Times New Roman" w:cs="Times New Roman"/>
              </w:rPr>
              <w:t xml:space="preserve"> в малых городах  и исторических поселениях</w:t>
            </w:r>
          </w:p>
          <w:p w:rsidR="001932B5" w:rsidRPr="001932B5" w:rsidRDefault="001932B5" w:rsidP="00BF5208">
            <w:pPr>
              <w:pStyle w:val="aff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left" w:pos="1019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</w:t>
            </w: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</w:t>
            </w:r>
          </w:p>
        </w:tc>
      </w:tr>
      <w:tr w:rsidR="00F5012E" w:rsidRPr="001932B5" w:rsidTr="001932B5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5012E" w:rsidRPr="001932B5" w:rsidRDefault="00E55C2B" w:rsidP="001932B5">
            <w:pPr>
              <w:pStyle w:val="ConsPlusNormal"/>
              <w:spacing w:before="60" w:after="6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932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833" w:type="pct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  <w:vAlign w:val="center"/>
          </w:tcPr>
          <w:p w:rsidR="00F5012E" w:rsidRPr="001932B5" w:rsidRDefault="00F5012E" w:rsidP="001932B5">
            <w:pPr>
              <w:pStyle w:val="ConsPlusNormal"/>
              <w:spacing w:before="60" w:after="60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32B5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№</w:t>
            </w:r>
            <w:r w:rsidR="001932B5" w:rsidRPr="001932B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1932B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  «Благоустройство территорий муниципального округа </w:t>
            </w:r>
            <w:proofErr w:type="gramStart"/>
            <w:r w:rsidRPr="001932B5">
              <w:rPr>
                <w:rFonts w:ascii="Times New Roman" w:hAnsi="Times New Roman" w:cs="Times New Roman"/>
                <w:b/>
                <w:sz w:val="22"/>
                <w:szCs w:val="22"/>
              </w:rPr>
              <w:t>Спасск-Дальний</w:t>
            </w:r>
            <w:proofErr w:type="gramEnd"/>
            <w:r w:rsidRPr="001932B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на 2026-3030 годы»</w:t>
            </w:r>
          </w:p>
        </w:tc>
      </w:tr>
      <w:tr w:rsidR="00E55C2B" w:rsidRPr="00FF7BA9" w:rsidTr="001932B5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FC755A" w:rsidRPr="00FF7BA9">
              <w:rPr>
                <w:sz w:val="22"/>
                <w:szCs w:val="22"/>
              </w:rPr>
              <w:t>1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BF5208">
            <w:pPr>
              <w:tabs>
                <w:tab w:val="left" w:pos="8041"/>
              </w:tabs>
              <w:ind w:left="64" w:firstLine="0"/>
              <w:jc w:val="left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Количество благоустроенных  детских и спортивных площадок</w:t>
            </w:r>
          </w:p>
          <w:p w:rsidR="001932B5" w:rsidRPr="001932B5" w:rsidRDefault="001932B5" w:rsidP="00BF5208">
            <w:pPr>
              <w:tabs>
                <w:tab w:val="left" w:pos="8041"/>
              </w:tabs>
              <w:ind w:left="64"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F7BA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</w:t>
            </w:r>
          </w:p>
        </w:tc>
      </w:tr>
      <w:tr w:rsidR="00E55C2B" w:rsidRPr="00FF7BA9" w:rsidTr="001932B5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  <w:r w:rsidR="00FC755A" w:rsidRPr="00FF7BA9">
              <w:rPr>
                <w:sz w:val="22"/>
                <w:szCs w:val="22"/>
              </w:rPr>
              <w:t>2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BF5208">
            <w:pPr>
              <w:tabs>
                <w:tab w:val="left" w:pos="8041"/>
              </w:tabs>
              <w:ind w:left="64" w:firstLine="0"/>
              <w:jc w:val="left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Количество благоустроенных дворовых территорий многоквартирных жилых домов (нарастающим итогом)</w:t>
            </w:r>
          </w:p>
          <w:p w:rsidR="001932B5" w:rsidRPr="001932B5" w:rsidRDefault="001932B5" w:rsidP="00BF5208">
            <w:pPr>
              <w:tabs>
                <w:tab w:val="left" w:pos="8041"/>
              </w:tabs>
              <w:ind w:left="64"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11</w:t>
            </w: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91</w:t>
            </w:r>
          </w:p>
        </w:tc>
      </w:tr>
      <w:tr w:rsidR="00E55C2B" w:rsidRPr="00FF7BA9" w:rsidTr="001932B5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FC755A" w:rsidRPr="00FF7BA9">
              <w:rPr>
                <w:sz w:val="22"/>
                <w:szCs w:val="22"/>
              </w:rPr>
              <w:t>3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BF5208">
            <w:pPr>
              <w:tabs>
                <w:tab w:val="left" w:pos="8041"/>
              </w:tabs>
              <w:ind w:left="64" w:firstLine="0"/>
              <w:jc w:val="left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Количество благоустроенных общественных территорий (нарастающим итогом)</w:t>
            </w:r>
          </w:p>
          <w:p w:rsidR="001932B5" w:rsidRPr="001932B5" w:rsidRDefault="001932B5" w:rsidP="00BF5208">
            <w:pPr>
              <w:tabs>
                <w:tab w:val="left" w:pos="8041"/>
              </w:tabs>
              <w:ind w:left="64"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5012E" w:rsidRPr="001932B5" w:rsidTr="001932B5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5012E" w:rsidRPr="001932B5" w:rsidRDefault="00E55C2B" w:rsidP="001932B5">
            <w:pPr>
              <w:pStyle w:val="ConsPlusNormal"/>
              <w:spacing w:before="60" w:after="6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932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833" w:type="pct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  <w:vAlign w:val="center"/>
          </w:tcPr>
          <w:p w:rsidR="00F5012E" w:rsidRPr="001932B5" w:rsidRDefault="00F5012E" w:rsidP="001932B5">
            <w:pPr>
              <w:pStyle w:val="ConsPlusNormal"/>
              <w:spacing w:before="60" w:after="60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32B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Подпрограмма №3 «Благоустройство территорий прилегающих к многоквартирным домам муниципального округа </w:t>
            </w:r>
            <w:proofErr w:type="spellStart"/>
            <w:proofErr w:type="gramStart"/>
            <w:r w:rsidRPr="001932B5">
              <w:rPr>
                <w:rFonts w:ascii="Times New Roman" w:hAnsi="Times New Roman" w:cs="Times New Roman"/>
                <w:b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1932B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932B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1932B5">
              <w:rPr>
                <w:rFonts w:ascii="Times New Roman" w:hAnsi="Times New Roman" w:cs="Times New Roman"/>
                <w:b/>
                <w:sz w:val="22"/>
                <w:szCs w:val="22"/>
              </w:rPr>
              <w:t>на 2026-3030 годы»</w:t>
            </w:r>
          </w:p>
        </w:tc>
      </w:tr>
      <w:tr w:rsidR="00E55C2B" w:rsidRPr="00FF7BA9" w:rsidTr="00D6463C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1932B5">
            <w:pPr>
              <w:tabs>
                <w:tab w:val="left" w:pos="8041"/>
              </w:tabs>
              <w:ind w:left="64" w:firstLine="0"/>
              <w:jc w:val="left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Количество благоустроенных территорий прилегающих к многоквартирным домам</w:t>
            </w:r>
          </w:p>
          <w:p w:rsidR="001932B5" w:rsidRPr="001932B5" w:rsidRDefault="001932B5" w:rsidP="001932B5">
            <w:pPr>
              <w:tabs>
                <w:tab w:val="left" w:pos="8041"/>
              </w:tabs>
              <w:ind w:left="64"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BF5208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BF5208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</w:t>
            </w:r>
          </w:p>
        </w:tc>
      </w:tr>
      <w:tr w:rsidR="00F5012E" w:rsidRPr="001932B5" w:rsidTr="001932B5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5012E" w:rsidRPr="001932B5" w:rsidRDefault="00E55C2B" w:rsidP="001932B5">
            <w:pPr>
              <w:spacing w:before="60" w:after="6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932B5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833" w:type="pct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  <w:vAlign w:val="center"/>
          </w:tcPr>
          <w:p w:rsidR="00F5012E" w:rsidRPr="001932B5" w:rsidRDefault="00F5012E" w:rsidP="001932B5">
            <w:pPr>
              <w:spacing w:before="60" w:after="60"/>
              <w:ind w:firstLine="0"/>
              <w:jc w:val="left"/>
              <w:rPr>
                <w:b/>
                <w:sz w:val="22"/>
                <w:szCs w:val="22"/>
              </w:rPr>
            </w:pPr>
            <w:r w:rsidRPr="001932B5">
              <w:rPr>
                <w:b/>
                <w:sz w:val="22"/>
                <w:szCs w:val="22"/>
              </w:rPr>
              <w:t>Подпрограмма №</w:t>
            </w:r>
            <w:r w:rsidR="001932B5" w:rsidRPr="001932B5">
              <w:rPr>
                <w:b/>
                <w:sz w:val="22"/>
                <w:szCs w:val="22"/>
              </w:rPr>
              <w:t xml:space="preserve"> </w:t>
            </w:r>
            <w:r w:rsidRPr="001932B5">
              <w:rPr>
                <w:b/>
                <w:sz w:val="22"/>
                <w:szCs w:val="22"/>
              </w:rPr>
              <w:t xml:space="preserve">4 </w:t>
            </w:r>
            <w:r w:rsidR="001932B5" w:rsidRPr="001932B5">
              <w:rPr>
                <w:b/>
                <w:sz w:val="22"/>
                <w:szCs w:val="22"/>
              </w:rPr>
              <w:t>«</w:t>
            </w:r>
            <w:r w:rsidRPr="001932B5">
              <w:rPr>
                <w:b/>
                <w:sz w:val="22"/>
                <w:szCs w:val="22"/>
              </w:rPr>
              <w:t xml:space="preserve">Обеспечение качества ритуальных услуг на территории муниципального округа </w:t>
            </w:r>
            <w:proofErr w:type="spellStart"/>
            <w:proofErr w:type="gramStart"/>
            <w:r w:rsidRPr="001932B5">
              <w:rPr>
                <w:b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="001932B5" w:rsidRPr="001932B5">
              <w:rPr>
                <w:b/>
                <w:sz w:val="22"/>
                <w:szCs w:val="22"/>
              </w:rPr>
              <w:t>»</w:t>
            </w:r>
          </w:p>
        </w:tc>
      </w:tr>
      <w:tr w:rsidR="00E55C2B" w:rsidRPr="00FF7BA9" w:rsidTr="001932B5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FC755A" w:rsidRPr="00FF7BA9">
              <w:rPr>
                <w:sz w:val="22"/>
                <w:szCs w:val="22"/>
              </w:rPr>
              <w:t>1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1932B5">
            <w:pPr>
              <w:tabs>
                <w:tab w:val="left" w:pos="8041"/>
              </w:tabs>
              <w:snapToGrid w:val="0"/>
              <w:ind w:firstLine="0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Доля площади обследованных кладбищ, а также мест захоронений на кладбищах, </w:t>
            </w:r>
            <w:r w:rsidR="001932B5">
              <w:rPr>
                <w:sz w:val="22"/>
                <w:szCs w:val="22"/>
              </w:rPr>
              <w:br/>
            </w:r>
            <w:r w:rsidRPr="00FF7BA9">
              <w:rPr>
                <w:sz w:val="22"/>
                <w:szCs w:val="22"/>
              </w:rPr>
              <w:t xml:space="preserve">от общей площади кладбищ,  </w:t>
            </w:r>
            <w:r w:rsidR="001932B5">
              <w:rPr>
                <w:sz w:val="22"/>
                <w:szCs w:val="22"/>
              </w:rPr>
              <w:br/>
            </w:r>
            <w:r w:rsidRPr="00FF7BA9">
              <w:rPr>
                <w:sz w:val="22"/>
                <w:szCs w:val="22"/>
              </w:rPr>
              <w:t xml:space="preserve">а также мест захоронений </w:t>
            </w:r>
            <w:r w:rsidR="001932B5">
              <w:rPr>
                <w:sz w:val="22"/>
                <w:szCs w:val="22"/>
              </w:rPr>
              <w:br/>
            </w:r>
            <w:r w:rsidRPr="00FF7BA9">
              <w:rPr>
                <w:sz w:val="22"/>
                <w:szCs w:val="22"/>
              </w:rPr>
              <w:t xml:space="preserve">на кладбищах на территории </w:t>
            </w:r>
            <w:r w:rsidR="004977E1">
              <w:rPr>
                <w:sz w:val="22"/>
                <w:szCs w:val="22"/>
              </w:rPr>
              <w:t>муниципального</w:t>
            </w:r>
            <w:r w:rsidRPr="00FF7BA9">
              <w:rPr>
                <w:sz w:val="22"/>
                <w:szCs w:val="22"/>
              </w:rPr>
              <w:t xml:space="preserve"> округа</w:t>
            </w:r>
          </w:p>
          <w:p w:rsidR="001932B5" w:rsidRPr="001932B5" w:rsidRDefault="001932B5" w:rsidP="001932B5">
            <w:pPr>
              <w:tabs>
                <w:tab w:val="left" w:pos="8041"/>
              </w:tabs>
              <w:snapToGrid w:val="0"/>
              <w:ind w:firstLine="0"/>
              <w:rPr>
                <w:sz w:val="12"/>
                <w:szCs w:val="1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%</w:t>
            </w: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</w:tr>
      <w:tr w:rsidR="00E55C2B" w:rsidRPr="00FF7BA9" w:rsidTr="001932B5">
        <w:trPr>
          <w:trHeight w:val="349"/>
        </w:trPr>
        <w:tc>
          <w:tcPr>
            <w:tcW w:w="1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E55C2B" w:rsidP="00BF5208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FC755A" w:rsidRPr="00FF7BA9">
              <w:rPr>
                <w:sz w:val="22"/>
                <w:szCs w:val="22"/>
              </w:rPr>
              <w:t>2</w:t>
            </w:r>
          </w:p>
        </w:tc>
        <w:tc>
          <w:tcPr>
            <w:tcW w:w="10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Default="00FC755A" w:rsidP="00BF5208">
            <w:pPr>
              <w:tabs>
                <w:tab w:val="left" w:pos="8041"/>
              </w:tabs>
              <w:snapToGrid w:val="0"/>
              <w:ind w:firstLine="0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Доля сведений о существующих кладбищах, а также местах захоронений на кладбищах, включенных в электронные реестры и размещенных </w:t>
            </w:r>
            <w:r w:rsidR="001932B5">
              <w:rPr>
                <w:sz w:val="22"/>
                <w:szCs w:val="22"/>
              </w:rPr>
              <w:br/>
            </w:r>
            <w:r w:rsidRPr="00FF7BA9">
              <w:rPr>
                <w:sz w:val="22"/>
                <w:szCs w:val="22"/>
              </w:rPr>
              <w:t xml:space="preserve">на региональных порталах государственных </w:t>
            </w:r>
            <w:r w:rsidR="001932B5">
              <w:rPr>
                <w:sz w:val="22"/>
                <w:szCs w:val="22"/>
              </w:rPr>
              <w:br/>
            </w:r>
            <w:r w:rsidRPr="00FF7BA9">
              <w:rPr>
                <w:sz w:val="22"/>
                <w:szCs w:val="22"/>
              </w:rPr>
              <w:t xml:space="preserve">и муниципальных услуг, </w:t>
            </w:r>
            <w:r w:rsidR="001932B5">
              <w:rPr>
                <w:sz w:val="22"/>
                <w:szCs w:val="22"/>
              </w:rPr>
              <w:br/>
            </w:r>
            <w:r w:rsidRPr="00FF7BA9">
              <w:rPr>
                <w:sz w:val="22"/>
                <w:szCs w:val="22"/>
              </w:rPr>
              <w:t xml:space="preserve">от общего количества существующих кладбищ, </w:t>
            </w:r>
            <w:r w:rsidR="001932B5">
              <w:rPr>
                <w:sz w:val="22"/>
                <w:szCs w:val="22"/>
              </w:rPr>
              <w:br/>
            </w:r>
            <w:r w:rsidRPr="00FF7BA9">
              <w:rPr>
                <w:sz w:val="22"/>
                <w:szCs w:val="22"/>
              </w:rPr>
              <w:t xml:space="preserve">а также мест захоронений </w:t>
            </w:r>
            <w:r w:rsidR="001932B5">
              <w:rPr>
                <w:sz w:val="22"/>
                <w:szCs w:val="22"/>
              </w:rPr>
              <w:br/>
            </w:r>
            <w:r w:rsidRPr="00FF7BA9">
              <w:rPr>
                <w:sz w:val="22"/>
                <w:szCs w:val="22"/>
              </w:rPr>
              <w:t xml:space="preserve">на кладбищах на территории </w:t>
            </w:r>
            <w:r w:rsidR="004977E1">
              <w:rPr>
                <w:sz w:val="22"/>
                <w:szCs w:val="22"/>
              </w:rPr>
              <w:t>муниципального</w:t>
            </w:r>
            <w:r w:rsidRPr="00FF7BA9">
              <w:rPr>
                <w:sz w:val="22"/>
                <w:szCs w:val="22"/>
              </w:rPr>
              <w:t xml:space="preserve"> округа</w:t>
            </w:r>
          </w:p>
          <w:p w:rsidR="001932B5" w:rsidRPr="001932B5" w:rsidRDefault="001932B5" w:rsidP="00BF5208">
            <w:pPr>
              <w:tabs>
                <w:tab w:val="left" w:pos="8041"/>
              </w:tabs>
              <w:snapToGrid w:val="0"/>
              <w:ind w:firstLine="0"/>
              <w:rPr>
                <w:sz w:val="12"/>
                <w:szCs w:val="12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804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%</w:t>
            </w:r>
          </w:p>
        </w:tc>
        <w:tc>
          <w:tcPr>
            <w:tcW w:w="3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2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7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755A" w:rsidRPr="00FF7BA9" w:rsidRDefault="00FC755A" w:rsidP="001932B5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:rsidR="00FC755A" w:rsidRPr="00FF7BA9" w:rsidRDefault="00FC755A" w:rsidP="001932B5">
            <w:pPr>
              <w:ind w:firstLine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</w:tr>
    </w:tbl>
    <w:p w:rsidR="00107685" w:rsidRPr="000528A3" w:rsidRDefault="00107685" w:rsidP="00BF5208">
      <w:pPr>
        <w:ind w:right="283"/>
        <w:jc w:val="right"/>
        <w:rPr>
          <w:szCs w:val="26"/>
        </w:rPr>
      </w:pPr>
    </w:p>
    <w:p w:rsidR="001932B5" w:rsidRDefault="001932B5" w:rsidP="000E11BC">
      <w:pPr>
        <w:ind w:firstLine="0"/>
        <w:rPr>
          <w:szCs w:val="26"/>
        </w:rPr>
      </w:pPr>
    </w:p>
    <w:p w:rsidR="001932B5" w:rsidRDefault="001932B5" w:rsidP="001932B5">
      <w:pPr>
        <w:widowControl/>
        <w:suppressAutoHyphens w:val="0"/>
        <w:autoSpaceDE/>
        <w:ind w:firstLine="0"/>
        <w:jc w:val="left"/>
        <w:rPr>
          <w:szCs w:val="26"/>
        </w:rPr>
      </w:pPr>
      <w:r>
        <w:rPr>
          <w:szCs w:val="26"/>
        </w:rPr>
        <w:br w:type="page"/>
      </w:r>
    </w:p>
    <w:p w:rsidR="000039FD" w:rsidRPr="000528A3" w:rsidRDefault="00945013" w:rsidP="00E57C5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B66436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039FD" w:rsidRPr="000528A3">
        <w:rPr>
          <w:rFonts w:ascii="Times New Roman" w:hAnsi="Times New Roman" w:cs="Times New Roman"/>
          <w:b/>
          <w:sz w:val="26"/>
          <w:szCs w:val="26"/>
        </w:rPr>
        <w:t xml:space="preserve">Финансовое обеспечение муниципальной программы </w:t>
      </w:r>
    </w:p>
    <w:p w:rsidR="000039FD" w:rsidRPr="000528A3" w:rsidRDefault="000039FD" w:rsidP="00E57C5B">
      <w:pPr>
        <w:ind w:right="113" w:firstLine="0"/>
        <w:contextualSpacing/>
        <w:jc w:val="center"/>
        <w:rPr>
          <w:b/>
          <w:szCs w:val="26"/>
        </w:rPr>
      </w:pPr>
      <w:r w:rsidRPr="000528A3">
        <w:rPr>
          <w:b/>
          <w:szCs w:val="26"/>
        </w:rPr>
        <w:t>«Формирование современной городской среды</w:t>
      </w:r>
      <w:r w:rsidR="008C1191" w:rsidRPr="000528A3">
        <w:rPr>
          <w:b/>
          <w:szCs w:val="26"/>
        </w:rPr>
        <w:t xml:space="preserve"> </w:t>
      </w:r>
      <w:r w:rsidR="000522CB" w:rsidRPr="000528A3">
        <w:rPr>
          <w:b/>
          <w:szCs w:val="26"/>
        </w:rPr>
        <w:t xml:space="preserve">муниципального круга </w:t>
      </w:r>
      <w:proofErr w:type="gramStart"/>
      <w:r w:rsidR="000522CB" w:rsidRPr="000528A3">
        <w:rPr>
          <w:b/>
          <w:szCs w:val="26"/>
        </w:rPr>
        <w:t>Спасск-Дальний</w:t>
      </w:r>
      <w:proofErr w:type="gramEnd"/>
      <w:r w:rsidRPr="000528A3">
        <w:rPr>
          <w:b/>
          <w:szCs w:val="26"/>
        </w:rPr>
        <w:t xml:space="preserve"> на 2026-2030 годы» </w:t>
      </w:r>
    </w:p>
    <w:p w:rsidR="000039FD" w:rsidRPr="000528A3" w:rsidRDefault="000039FD" w:rsidP="00E57C5B">
      <w:pPr>
        <w:pStyle w:val="ConsPlusNormal"/>
        <w:jc w:val="both"/>
        <w:rPr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1417"/>
        <w:gridCol w:w="1418"/>
        <w:gridCol w:w="567"/>
        <w:gridCol w:w="567"/>
        <w:gridCol w:w="567"/>
        <w:gridCol w:w="567"/>
        <w:gridCol w:w="1658"/>
        <w:gridCol w:w="1460"/>
        <w:gridCol w:w="1375"/>
        <w:gridCol w:w="1318"/>
        <w:gridCol w:w="1418"/>
        <w:gridCol w:w="1942"/>
        <w:gridCol w:w="19"/>
      </w:tblGrid>
      <w:tr w:rsidR="00E452F6" w:rsidRPr="00E452F6" w:rsidTr="00A82A4B">
        <w:trPr>
          <w:trHeight w:val="290"/>
        </w:trPr>
        <w:tc>
          <w:tcPr>
            <w:tcW w:w="488" w:type="dxa"/>
            <w:vMerge w:val="restart"/>
          </w:tcPr>
          <w:p w:rsidR="00E452F6" w:rsidRPr="00E452F6" w:rsidRDefault="00E452F6" w:rsidP="00A82A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452F6">
              <w:rPr>
                <w:rFonts w:ascii="Times New Roman" w:hAnsi="Times New Roman" w:cs="Times New Roman"/>
              </w:rPr>
              <w:t>п</w:t>
            </w:r>
            <w:proofErr w:type="gramEnd"/>
            <w:r w:rsidRPr="00E452F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7" w:type="dxa"/>
            <w:vMerge w:val="restart"/>
          </w:tcPr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мероприятия (результата)</w:t>
            </w:r>
          </w:p>
        </w:tc>
        <w:tc>
          <w:tcPr>
            <w:tcW w:w="1418" w:type="dxa"/>
            <w:vMerge w:val="restart"/>
          </w:tcPr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2268" w:type="dxa"/>
            <w:gridSpan w:val="4"/>
          </w:tcPr>
          <w:p w:rsidR="00E452F6" w:rsidRPr="00E452F6" w:rsidRDefault="00E452F6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Код бюджетной </w:t>
            </w:r>
            <w:r>
              <w:rPr>
                <w:rFonts w:ascii="Times New Roman" w:hAnsi="Times New Roman" w:cs="Times New Roman"/>
              </w:rPr>
              <w:t>классификации</w:t>
            </w:r>
          </w:p>
        </w:tc>
        <w:tc>
          <w:tcPr>
            <w:tcW w:w="9190" w:type="dxa"/>
            <w:gridSpan w:val="7"/>
          </w:tcPr>
          <w:p w:rsidR="00E452F6" w:rsidRPr="00E452F6" w:rsidRDefault="00E452F6" w:rsidP="00A82A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Объем финансового обеспечения по годам реализации, тыс. рублей</w:t>
            </w:r>
          </w:p>
        </w:tc>
      </w:tr>
      <w:tr w:rsidR="00E452F6" w:rsidRPr="00E452F6" w:rsidTr="00A82A4B">
        <w:trPr>
          <w:trHeight w:val="253"/>
        </w:trPr>
        <w:tc>
          <w:tcPr>
            <w:tcW w:w="488" w:type="dxa"/>
            <w:vMerge/>
          </w:tcPr>
          <w:p w:rsidR="00E452F6" w:rsidRPr="00E452F6" w:rsidRDefault="00E452F6" w:rsidP="00A82A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67" w:type="dxa"/>
            <w:vMerge w:val="restart"/>
          </w:tcPr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РзПр</w:t>
            </w:r>
            <w:proofErr w:type="spellEnd"/>
          </w:p>
          <w:p w:rsidR="00E452F6" w:rsidRPr="00E452F6" w:rsidRDefault="00E452F6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E452F6" w:rsidRPr="00E452F6" w:rsidRDefault="00E452F6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ЦСР</w:t>
            </w:r>
          </w:p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658" w:type="dxa"/>
            <w:vMerge w:val="restart"/>
          </w:tcPr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60" w:type="dxa"/>
            <w:tcBorders>
              <w:bottom w:val="nil"/>
            </w:tcBorders>
          </w:tcPr>
          <w:p w:rsidR="00E452F6" w:rsidRPr="00E452F6" w:rsidRDefault="00A82A4B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5" w:type="dxa"/>
            <w:tcBorders>
              <w:bottom w:val="nil"/>
            </w:tcBorders>
          </w:tcPr>
          <w:p w:rsidR="00A82A4B" w:rsidRPr="00E452F6" w:rsidRDefault="00A82A4B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18" w:type="dxa"/>
            <w:vMerge w:val="restart"/>
          </w:tcPr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vMerge w:val="restart"/>
          </w:tcPr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961" w:type="dxa"/>
            <w:gridSpan w:val="2"/>
            <w:tcBorders>
              <w:bottom w:val="nil"/>
            </w:tcBorders>
          </w:tcPr>
          <w:p w:rsidR="00E452F6" w:rsidRPr="00E452F6" w:rsidRDefault="00E452F6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52F6" w:rsidRPr="00E452F6" w:rsidTr="00A82A4B">
        <w:trPr>
          <w:gridAfter w:val="1"/>
          <w:wAfter w:w="19" w:type="dxa"/>
          <w:trHeight w:val="27"/>
        </w:trPr>
        <w:tc>
          <w:tcPr>
            <w:tcW w:w="488" w:type="dxa"/>
            <w:vMerge/>
          </w:tcPr>
          <w:p w:rsidR="00E452F6" w:rsidRPr="00E452F6" w:rsidRDefault="00E452F6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452F6" w:rsidRPr="00E452F6" w:rsidRDefault="00E452F6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452F6" w:rsidRPr="00E452F6" w:rsidRDefault="00E452F6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E452F6" w:rsidRPr="00E452F6" w:rsidRDefault="00E452F6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E452F6" w:rsidRPr="00E452F6" w:rsidRDefault="00E452F6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E452F6" w:rsidRPr="00E452F6" w:rsidRDefault="00E452F6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E452F6" w:rsidRPr="00E452F6" w:rsidRDefault="00E452F6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vMerge/>
          </w:tcPr>
          <w:p w:rsidR="00E452F6" w:rsidRPr="00E452F6" w:rsidRDefault="00E452F6" w:rsidP="00A82A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nil"/>
            </w:tcBorders>
          </w:tcPr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nil"/>
            </w:tcBorders>
          </w:tcPr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</w:tcPr>
          <w:p w:rsidR="00E452F6" w:rsidRPr="00E452F6" w:rsidRDefault="00E452F6" w:rsidP="00A82A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452F6" w:rsidRPr="00E452F6" w:rsidRDefault="00E452F6" w:rsidP="00A82A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E452F6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Всего</w:t>
            </w:r>
          </w:p>
        </w:tc>
      </w:tr>
      <w:tr w:rsidR="00BA124E" w:rsidRPr="00E452F6" w:rsidTr="00A82A4B">
        <w:trPr>
          <w:gridAfter w:val="1"/>
          <w:wAfter w:w="19" w:type="dxa"/>
          <w:trHeight w:val="147"/>
        </w:trPr>
        <w:tc>
          <w:tcPr>
            <w:tcW w:w="488" w:type="dxa"/>
          </w:tcPr>
          <w:p w:rsidR="00BA124E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452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452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452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A124E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BA124E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BA124E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BA124E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58" w:type="dxa"/>
          </w:tcPr>
          <w:p w:rsidR="00BA124E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0" w:type="dxa"/>
          </w:tcPr>
          <w:p w:rsidR="00BA124E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75" w:type="dxa"/>
          </w:tcPr>
          <w:p w:rsidR="00BA124E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18" w:type="dxa"/>
          </w:tcPr>
          <w:p w:rsidR="00BA124E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:rsidR="00BA124E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42" w:type="dxa"/>
          </w:tcPr>
          <w:p w:rsidR="00BA124E" w:rsidRPr="00E452F6" w:rsidRDefault="00E452F6" w:rsidP="00A8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BA124E" w:rsidRPr="00E452F6" w:rsidTr="00A82A4B">
        <w:trPr>
          <w:gridAfter w:val="1"/>
          <w:wAfter w:w="19" w:type="dxa"/>
          <w:trHeight w:val="423"/>
        </w:trPr>
        <w:tc>
          <w:tcPr>
            <w:tcW w:w="488" w:type="dxa"/>
            <w:vMerge w:val="restart"/>
            <w:tcBorders>
              <w:bottom w:val="nil"/>
            </w:tcBorders>
          </w:tcPr>
          <w:p w:rsidR="00BA124E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BA124E" w:rsidRPr="00E452F6" w:rsidRDefault="00BA124E" w:rsidP="00A82A4B">
            <w:pPr>
              <w:ind w:right="113" w:firstLine="0"/>
              <w:contextualSpacing/>
              <w:jc w:val="left"/>
              <w:rPr>
                <w:sz w:val="20"/>
              </w:rPr>
            </w:pPr>
            <w:r w:rsidRPr="00E452F6">
              <w:rPr>
                <w:sz w:val="20"/>
              </w:rPr>
              <w:t xml:space="preserve">«Формирование современной городской среды муниципального округа </w:t>
            </w:r>
            <w:proofErr w:type="gramStart"/>
            <w:r w:rsidRPr="00E452F6">
              <w:rPr>
                <w:sz w:val="20"/>
              </w:rPr>
              <w:t>Спасск-Дальний</w:t>
            </w:r>
            <w:proofErr w:type="gramEnd"/>
            <w:r w:rsidRPr="00E452F6">
              <w:rPr>
                <w:sz w:val="20"/>
              </w:rPr>
              <w:t xml:space="preserve"> на 2026-2030 годы »</w:t>
            </w:r>
          </w:p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всего,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BA124E" w:rsidRPr="00042B2A" w:rsidRDefault="00042B2A" w:rsidP="00A82A4B">
            <w:pPr>
              <w:widowControl/>
              <w:suppressAutoHyphens w:val="0"/>
              <w:autoSpaceDE/>
              <w:ind w:firstLine="0"/>
              <w:jc w:val="left"/>
              <w:rPr>
                <w:sz w:val="18"/>
                <w:szCs w:val="18"/>
              </w:rPr>
            </w:pPr>
            <w:r w:rsidRPr="00042B2A">
              <w:rPr>
                <w:sz w:val="18"/>
                <w:szCs w:val="18"/>
              </w:rPr>
              <w:t>985</w:t>
            </w:r>
          </w:p>
          <w:p w:rsidR="00BA124E" w:rsidRPr="00042B2A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A124E" w:rsidRPr="00042B2A" w:rsidRDefault="00BA124E" w:rsidP="00A82A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124E" w:rsidRPr="00042B2A" w:rsidRDefault="00042B2A" w:rsidP="00A82A4B">
            <w:pPr>
              <w:pStyle w:val="ConsPlusNormal"/>
              <w:ind w:hanging="62"/>
              <w:rPr>
                <w:rFonts w:ascii="Times New Roman" w:hAnsi="Times New Roman" w:cs="Times New Roman"/>
                <w:sz w:val="18"/>
                <w:szCs w:val="18"/>
              </w:rPr>
            </w:pPr>
            <w:r w:rsidRPr="00042B2A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567" w:type="dxa"/>
          </w:tcPr>
          <w:p w:rsidR="00BA124E" w:rsidRPr="00042B2A" w:rsidRDefault="00BA124E" w:rsidP="00A82A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124E" w:rsidRPr="00042B2A" w:rsidRDefault="00042B2A" w:rsidP="00A82A4B">
            <w:pPr>
              <w:pStyle w:val="ConsPlusNormal"/>
              <w:ind w:hanging="62"/>
              <w:rPr>
                <w:rFonts w:ascii="Times New Roman" w:hAnsi="Times New Roman" w:cs="Times New Roman"/>
                <w:sz w:val="18"/>
                <w:szCs w:val="18"/>
              </w:rPr>
            </w:pPr>
            <w:r w:rsidRPr="00042B2A">
              <w:rPr>
                <w:rFonts w:ascii="Times New Roman" w:hAnsi="Times New Roman" w:cs="Times New Roman"/>
                <w:sz w:val="18"/>
                <w:szCs w:val="18"/>
              </w:rPr>
              <w:t>2600000000</w:t>
            </w: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042B2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658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50636923,</w:t>
            </w:r>
            <w:r w:rsidR="002405EB">
              <w:rPr>
                <w:rFonts w:ascii="Times New Roman" w:hAnsi="Times New Roman" w:cs="Times New Roman"/>
              </w:rPr>
              <w:t>32</w:t>
            </w:r>
          </w:p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70115034,32</w:t>
            </w:r>
          </w:p>
        </w:tc>
        <w:tc>
          <w:tcPr>
            <w:tcW w:w="1375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  <w:lang w:val="en-US"/>
              </w:rPr>
            </w:pPr>
            <w:r w:rsidRPr="00E452F6">
              <w:rPr>
                <w:rFonts w:ascii="Times New Roman" w:hAnsi="Times New Roman" w:cs="Times New Roman"/>
              </w:rPr>
              <w:t>70442730,62</w:t>
            </w:r>
          </w:p>
        </w:tc>
        <w:tc>
          <w:tcPr>
            <w:tcW w:w="13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BA124E" w:rsidRPr="00E452F6" w:rsidRDefault="00BA124E" w:rsidP="00A82A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191194688,</w:t>
            </w:r>
            <w:r w:rsidR="002405EB">
              <w:rPr>
                <w:rFonts w:ascii="Times New Roman" w:hAnsi="Times New Roman" w:cs="Times New Roman"/>
              </w:rPr>
              <w:t>26</w:t>
            </w: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/>
            <w:tcBorders>
              <w:bottom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32926562,86</w:t>
            </w:r>
          </w:p>
        </w:tc>
        <w:tc>
          <w:tcPr>
            <w:tcW w:w="1460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33603972,12</w:t>
            </w:r>
          </w:p>
        </w:tc>
        <w:tc>
          <w:tcPr>
            <w:tcW w:w="1375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33928254,08</w:t>
            </w:r>
          </w:p>
        </w:tc>
        <w:tc>
          <w:tcPr>
            <w:tcW w:w="13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BA124E" w:rsidRPr="00E452F6" w:rsidRDefault="00BA124E" w:rsidP="00A82A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100458789,06</w:t>
            </w:r>
          </w:p>
        </w:tc>
      </w:tr>
      <w:tr w:rsidR="00BA124E" w:rsidRPr="00E452F6" w:rsidTr="00A82A4B">
        <w:trPr>
          <w:gridAfter w:val="1"/>
          <w:wAfter w:w="19" w:type="dxa"/>
          <w:trHeight w:val="472"/>
        </w:trPr>
        <w:tc>
          <w:tcPr>
            <w:tcW w:w="488" w:type="dxa"/>
            <w:vMerge/>
            <w:tcBorders>
              <w:bottom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567" w:type="dxa"/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17215242,46</w:t>
            </w:r>
          </w:p>
        </w:tc>
        <w:tc>
          <w:tcPr>
            <w:tcW w:w="1460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35821452,84</w:t>
            </w:r>
          </w:p>
        </w:tc>
        <w:tc>
          <w:tcPr>
            <w:tcW w:w="1375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35821452,84</w:t>
            </w:r>
          </w:p>
        </w:tc>
        <w:tc>
          <w:tcPr>
            <w:tcW w:w="13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BA124E" w:rsidRPr="00E452F6" w:rsidRDefault="00BA124E" w:rsidP="00A82A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88858148,14</w:t>
            </w: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/>
            <w:tcBorders>
              <w:bottom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567" w:type="dxa"/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495118,</w:t>
            </w:r>
            <w:r w:rsidR="002405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60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689609,36</w:t>
            </w:r>
          </w:p>
        </w:tc>
        <w:tc>
          <w:tcPr>
            <w:tcW w:w="1375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693023,70</w:t>
            </w:r>
          </w:p>
        </w:tc>
        <w:tc>
          <w:tcPr>
            <w:tcW w:w="13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BA124E" w:rsidRPr="00E452F6" w:rsidRDefault="00BA124E" w:rsidP="00A82A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1877751,</w:t>
            </w:r>
            <w:r w:rsidR="002405EB">
              <w:rPr>
                <w:rFonts w:ascii="Times New Roman" w:hAnsi="Times New Roman" w:cs="Times New Roman"/>
              </w:rPr>
              <w:t>06</w:t>
            </w: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иные внебюджетные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BA124E" w:rsidRPr="00E452F6" w:rsidRDefault="00BA124E" w:rsidP="00A82A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 w:val="restart"/>
            <w:tcBorders>
              <w:bottom w:val="nil"/>
            </w:tcBorders>
          </w:tcPr>
          <w:p w:rsidR="00BA124E" w:rsidRPr="00E452F6" w:rsidRDefault="00042B2A" w:rsidP="00A82A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BA124E" w:rsidRPr="00E452F6" w:rsidRDefault="00721036" w:rsidP="00A82A4B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24E" w:rsidRPr="00E452F6">
              <w:rPr>
                <w:rFonts w:ascii="Times New Roman" w:hAnsi="Times New Roman" w:cs="Times New Roman"/>
                <w:sz w:val="20"/>
                <w:szCs w:val="20"/>
              </w:rPr>
              <w:t>«Формирование современной городской среды на 2026-2030 годы»</w:t>
            </w: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всего,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042B2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042B2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042B2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2610100000</w:t>
            </w:r>
          </w:p>
        </w:tc>
        <w:tc>
          <w:tcPr>
            <w:tcW w:w="567" w:type="dxa"/>
          </w:tcPr>
          <w:p w:rsidR="00BA124E" w:rsidRPr="00E452F6" w:rsidRDefault="00042B2A" w:rsidP="00A82A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2240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33 247 789,86</w:t>
            </w:r>
          </w:p>
        </w:tc>
        <w:tc>
          <w:tcPr>
            <w:tcW w:w="1460" w:type="dxa"/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33 931 748,62</w:t>
            </w:r>
          </w:p>
        </w:tc>
        <w:tc>
          <w:tcPr>
            <w:tcW w:w="1375" w:type="dxa"/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34 259 444,92</w:t>
            </w:r>
          </w:p>
        </w:tc>
        <w:tc>
          <w:tcPr>
            <w:tcW w:w="13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BA124E" w:rsidRPr="00E452F6" w:rsidRDefault="00BA124E" w:rsidP="00A82A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101438983,40</w:t>
            </w: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/>
            <w:tcBorders>
              <w:bottom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федеральный бюджет (субсидии, субвенции, иные </w:t>
            </w:r>
            <w:r w:rsidRPr="00E452F6">
              <w:rPr>
                <w:rFonts w:ascii="Times New Roman" w:hAnsi="Times New Roman" w:cs="Times New Roman"/>
              </w:rPr>
              <w:lastRenderedPageBreak/>
              <w:t>межбюджетные трансферты)</w:t>
            </w:r>
          </w:p>
        </w:tc>
        <w:tc>
          <w:tcPr>
            <w:tcW w:w="567" w:type="dxa"/>
          </w:tcPr>
          <w:p w:rsidR="00BA124E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985</w:t>
            </w:r>
          </w:p>
        </w:tc>
        <w:tc>
          <w:tcPr>
            <w:tcW w:w="567" w:type="dxa"/>
          </w:tcPr>
          <w:p w:rsidR="00BA124E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567" w:type="dxa"/>
          </w:tcPr>
          <w:p w:rsidR="00BA124E" w:rsidRPr="00042B2A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B2A" w:rsidRPr="00042B2A" w:rsidRDefault="00042B2A" w:rsidP="00042B2A">
            <w:pPr>
              <w:rPr>
                <w:sz w:val="18"/>
                <w:szCs w:val="18"/>
              </w:rPr>
            </w:pPr>
          </w:p>
          <w:p w:rsidR="00042B2A" w:rsidRPr="00042B2A" w:rsidRDefault="00042B2A" w:rsidP="00042B2A">
            <w:pPr>
              <w:rPr>
                <w:sz w:val="18"/>
                <w:szCs w:val="18"/>
              </w:rPr>
            </w:pPr>
            <w:r w:rsidRPr="00042B2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042B2A">
              <w:rPr>
                <w:sz w:val="18"/>
                <w:szCs w:val="18"/>
              </w:rPr>
              <w:t>61И4555</w:t>
            </w:r>
            <w:r w:rsidR="00C8047A">
              <w:rPr>
                <w:sz w:val="18"/>
                <w:szCs w:val="18"/>
              </w:rPr>
              <w:lastRenderedPageBreak/>
              <w:t>5</w:t>
            </w:r>
            <w:r w:rsidRPr="00042B2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A124E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240</w:t>
            </w:r>
          </w:p>
        </w:tc>
        <w:tc>
          <w:tcPr>
            <w:tcW w:w="1658" w:type="dxa"/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32 926 562,86</w:t>
            </w:r>
          </w:p>
        </w:tc>
        <w:tc>
          <w:tcPr>
            <w:tcW w:w="1460" w:type="dxa"/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33 603 972,12</w:t>
            </w:r>
          </w:p>
        </w:tc>
        <w:tc>
          <w:tcPr>
            <w:tcW w:w="1375" w:type="dxa"/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33 928 254,08</w:t>
            </w:r>
          </w:p>
        </w:tc>
        <w:tc>
          <w:tcPr>
            <w:tcW w:w="13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BA124E" w:rsidRPr="00E452F6" w:rsidRDefault="00BA124E" w:rsidP="00A82A4B">
            <w:pPr>
              <w:ind w:hanging="21"/>
              <w:rPr>
                <w:sz w:val="20"/>
              </w:rPr>
            </w:pPr>
            <w:r w:rsidRPr="00E452F6">
              <w:rPr>
                <w:sz w:val="20"/>
              </w:rPr>
              <w:t>100458789,06</w:t>
            </w:r>
          </w:p>
        </w:tc>
      </w:tr>
      <w:tr w:rsidR="00BA124E" w:rsidRPr="00E452F6" w:rsidTr="00266961">
        <w:trPr>
          <w:gridAfter w:val="1"/>
          <w:wAfter w:w="19" w:type="dxa"/>
          <w:trHeight w:val="2406"/>
        </w:trPr>
        <w:tc>
          <w:tcPr>
            <w:tcW w:w="488" w:type="dxa"/>
            <w:vMerge/>
            <w:tcBorders>
              <w:bottom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местный бюджет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 а том числе софинансирование 0,5%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266961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 без софинансирования</w:t>
            </w:r>
          </w:p>
        </w:tc>
        <w:tc>
          <w:tcPr>
            <w:tcW w:w="567" w:type="dxa"/>
          </w:tcPr>
          <w:p w:rsidR="00BA124E" w:rsidRPr="00E452F6" w:rsidRDefault="00C8047A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985</w:t>
            </w:r>
          </w:p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C8047A" w:rsidP="00A82A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00503</w:t>
            </w:r>
          </w:p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sz w:val="18"/>
                <w:szCs w:val="18"/>
              </w:rPr>
              <w:t>2</w:t>
            </w:r>
            <w:r w:rsidRPr="00042B2A">
              <w:rPr>
                <w:rFonts w:ascii="Times New Roman" w:hAnsi="Times New Roman" w:cs="Times New Roman"/>
                <w:sz w:val="18"/>
                <w:szCs w:val="18"/>
              </w:rPr>
              <w:t>61И4555</w:t>
            </w:r>
            <w:r>
              <w:rPr>
                <w:sz w:val="18"/>
                <w:szCs w:val="18"/>
              </w:rPr>
              <w:t>5</w:t>
            </w:r>
            <w:r w:rsidRPr="00042B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A124E" w:rsidRPr="00E452F6" w:rsidRDefault="00C8047A" w:rsidP="00A82A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2240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:rsidR="00BA124E" w:rsidRPr="00E452F6" w:rsidRDefault="00BA124E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321 227,00</w:t>
            </w:r>
          </w:p>
          <w:p w:rsidR="00BA124E" w:rsidRPr="00E452F6" w:rsidRDefault="00BA124E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hanging="67"/>
              <w:rPr>
                <w:rFonts w:ascii="Times New Roman" w:hAnsi="Times New Roman" w:cs="Times New Roman"/>
                <w:lang w:val="en-US"/>
              </w:rPr>
            </w:pPr>
            <w:r w:rsidRPr="00E452F6">
              <w:rPr>
                <w:rFonts w:ascii="Times New Roman" w:hAnsi="Times New Roman" w:cs="Times New Roman"/>
                <w:lang w:val="en-US"/>
              </w:rPr>
              <w:t>165 450.11</w:t>
            </w:r>
          </w:p>
          <w:p w:rsidR="00BA124E" w:rsidRPr="00E452F6" w:rsidRDefault="00BA124E" w:rsidP="00A82A4B">
            <w:pPr>
              <w:pStyle w:val="ConsPlusNormal"/>
              <w:ind w:hanging="67"/>
              <w:rPr>
                <w:rFonts w:ascii="Times New Roman" w:hAnsi="Times New Roman" w:cs="Times New Roman"/>
                <w:lang w:val="en-US"/>
              </w:rPr>
            </w:pPr>
          </w:p>
          <w:p w:rsidR="00BA124E" w:rsidRPr="00E452F6" w:rsidRDefault="00BA124E" w:rsidP="00A82A4B">
            <w:pPr>
              <w:pStyle w:val="ConsPlusNormal"/>
              <w:ind w:hanging="67"/>
              <w:rPr>
                <w:rFonts w:ascii="Times New Roman" w:hAnsi="Times New Roman" w:cs="Times New Roman"/>
                <w:lang w:val="en-US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155 776,89</w:t>
            </w:r>
          </w:p>
        </w:tc>
        <w:tc>
          <w:tcPr>
            <w:tcW w:w="1460" w:type="dxa"/>
          </w:tcPr>
          <w:p w:rsidR="00BA124E" w:rsidRPr="00E452F6" w:rsidRDefault="00BA124E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327 776,50</w:t>
            </w:r>
          </w:p>
          <w:p w:rsidR="00BA124E" w:rsidRPr="00E452F6" w:rsidRDefault="00BA124E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BA124E" w:rsidRPr="00E452F6" w:rsidRDefault="00BA124E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331 190,84</w:t>
            </w:r>
          </w:p>
          <w:p w:rsidR="00BA124E" w:rsidRPr="00E452F6" w:rsidRDefault="00BA124E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BA124E" w:rsidRPr="00E452F6" w:rsidRDefault="00BA124E" w:rsidP="00A82A4B">
            <w:pPr>
              <w:pStyle w:val="ConsPlusNormal"/>
              <w:ind w:firstLine="79"/>
              <w:jc w:val="both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980194,34</w:t>
            </w:r>
          </w:p>
        </w:tc>
      </w:tr>
      <w:tr w:rsidR="00BA124E" w:rsidRPr="00E452F6" w:rsidTr="00266961">
        <w:trPr>
          <w:gridAfter w:val="1"/>
          <w:wAfter w:w="19" w:type="dxa"/>
          <w:trHeight w:val="504"/>
        </w:trPr>
        <w:tc>
          <w:tcPr>
            <w:tcW w:w="488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иные внебюджетные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82A4B" w:rsidRPr="00E452F6" w:rsidTr="00A82A4B">
        <w:trPr>
          <w:gridAfter w:val="1"/>
          <w:wAfter w:w="19" w:type="dxa"/>
        </w:trPr>
        <w:tc>
          <w:tcPr>
            <w:tcW w:w="488" w:type="dxa"/>
            <w:vMerge w:val="restart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vMerge w:val="restart"/>
          </w:tcPr>
          <w:p w:rsidR="00A82A4B" w:rsidRPr="00E452F6" w:rsidRDefault="00A82A4B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Благоустройство общественных территорий </w:t>
            </w:r>
          </w:p>
        </w:tc>
        <w:tc>
          <w:tcPr>
            <w:tcW w:w="1418" w:type="dxa"/>
          </w:tcPr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всего,</w:t>
            </w:r>
          </w:p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A82A4B" w:rsidRPr="00E452F6" w:rsidRDefault="00A82A4B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A82A4B" w:rsidRPr="00E452F6" w:rsidRDefault="00042B2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567" w:type="dxa"/>
          </w:tcPr>
          <w:p w:rsidR="00A82A4B" w:rsidRPr="00E452F6" w:rsidRDefault="00042B2A" w:rsidP="00A82A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00503</w:t>
            </w:r>
          </w:p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82A4B" w:rsidRPr="00E452F6" w:rsidRDefault="00042B2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261И45</w:t>
            </w:r>
            <w:r w:rsidR="00C8047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567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82A4B" w:rsidRPr="00E452F6" w:rsidRDefault="00042B2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58" w:type="dxa"/>
          </w:tcPr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33 247789,86</w:t>
            </w:r>
          </w:p>
        </w:tc>
        <w:tc>
          <w:tcPr>
            <w:tcW w:w="1460" w:type="dxa"/>
          </w:tcPr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33 931 748,62</w:t>
            </w:r>
          </w:p>
        </w:tc>
        <w:tc>
          <w:tcPr>
            <w:tcW w:w="1375" w:type="dxa"/>
          </w:tcPr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34 259 444,92</w:t>
            </w:r>
          </w:p>
        </w:tc>
        <w:tc>
          <w:tcPr>
            <w:tcW w:w="1318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A82A4B" w:rsidRPr="00E452F6" w:rsidRDefault="00A82A4B" w:rsidP="00A82A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101438983,40</w:t>
            </w:r>
          </w:p>
        </w:tc>
      </w:tr>
      <w:tr w:rsidR="00A82A4B" w:rsidRPr="00E452F6" w:rsidTr="00A82A4B">
        <w:trPr>
          <w:gridAfter w:val="1"/>
          <w:wAfter w:w="19" w:type="dxa"/>
        </w:trPr>
        <w:tc>
          <w:tcPr>
            <w:tcW w:w="488" w:type="dxa"/>
            <w:vMerge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567" w:type="dxa"/>
          </w:tcPr>
          <w:p w:rsidR="00A82A4B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567" w:type="dxa"/>
          </w:tcPr>
          <w:p w:rsidR="00A82A4B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567" w:type="dxa"/>
          </w:tcPr>
          <w:p w:rsidR="00A82A4B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C8047A" w:rsidRDefault="00C8047A" w:rsidP="00C8047A">
            <w:pPr>
              <w:rPr>
                <w:sz w:val="20"/>
              </w:rPr>
            </w:pPr>
          </w:p>
          <w:p w:rsidR="00C8047A" w:rsidRPr="00C8047A" w:rsidRDefault="00C8047A" w:rsidP="00C8047A">
            <w:pPr>
              <w:rPr>
                <w:sz w:val="18"/>
                <w:szCs w:val="18"/>
              </w:rPr>
            </w:pPr>
            <w:r w:rsidRPr="00C8047A">
              <w:rPr>
                <w:sz w:val="18"/>
                <w:szCs w:val="18"/>
              </w:rPr>
              <w:t>261И455550</w:t>
            </w:r>
          </w:p>
        </w:tc>
        <w:tc>
          <w:tcPr>
            <w:tcW w:w="567" w:type="dxa"/>
          </w:tcPr>
          <w:p w:rsidR="00A82A4B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58" w:type="dxa"/>
          </w:tcPr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32 926 562,86</w:t>
            </w:r>
          </w:p>
        </w:tc>
        <w:tc>
          <w:tcPr>
            <w:tcW w:w="1460" w:type="dxa"/>
          </w:tcPr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33 603 972,12</w:t>
            </w:r>
          </w:p>
        </w:tc>
        <w:tc>
          <w:tcPr>
            <w:tcW w:w="1375" w:type="dxa"/>
          </w:tcPr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33 928 254,08</w:t>
            </w:r>
          </w:p>
        </w:tc>
        <w:tc>
          <w:tcPr>
            <w:tcW w:w="1318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A82A4B" w:rsidRPr="00E452F6" w:rsidRDefault="00A82A4B" w:rsidP="00A82A4B">
            <w:pPr>
              <w:ind w:hanging="163"/>
              <w:rPr>
                <w:sz w:val="20"/>
              </w:rPr>
            </w:pPr>
            <w:r w:rsidRPr="00E452F6">
              <w:rPr>
                <w:sz w:val="20"/>
              </w:rPr>
              <w:t>1100458789,06</w:t>
            </w:r>
          </w:p>
        </w:tc>
      </w:tr>
      <w:tr w:rsidR="00A82A4B" w:rsidRPr="00E452F6" w:rsidTr="00A82A4B">
        <w:trPr>
          <w:gridAfter w:val="1"/>
          <w:wAfter w:w="19" w:type="dxa"/>
        </w:trPr>
        <w:tc>
          <w:tcPr>
            <w:tcW w:w="488" w:type="dxa"/>
            <w:vMerge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местный бюджет</w:t>
            </w:r>
          </w:p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 а том числе софинансирование 0,5%</w:t>
            </w:r>
          </w:p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 без софинансирования</w:t>
            </w:r>
          </w:p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2A4B" w:rsidRPr="00E452F6" w:rsidRDefault="00C8047A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985</w:t>
            </w:r>
          </w:p>
          <w:p w:rsidR="00A82A4B" w:rsidRPr="00E452F6" w:rsidRDefault="00A82A4B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82A4B" w:rsidRPr="00E452F6" w:rsidRDefault="00A82A4B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A82A4B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567" w:type="dxa"/>
          </w:tcPr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A82A4B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261И455550</w:t>
            </w:r>
          </w:p>
        </w:tc>
        <w:tc>
          <w:tcPr>
            <w:tcW w:w="567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82A4B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58" w:type="dxa"/>
          </w:tcPr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321 227,00</w:t>
            </w:r>
          </w:p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</w:p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  <w:lang w:val="en-US"/>
              </w:rPr>
            </w:pPr>
            <w:r w:rsidRPr="00E452F6">
              <w:rPr>
                <w:rFonts w:ascii="Times New Roman" w:hAnsi="Times New Roman" w:cs="Times New Roman"/>
                <w:lang w:val="en-US"/>
              </w:rPr>
              <w:t>165 450</w:t>
            </w:r>
            <w:r w:rsidRPr="00E452F6">
              <w:rPr>
                <w:rFonts w:ascii="Times New Roman" w:hAnsi="Times New Roman" w:cs="Times New Roman"/>
              </w:rPr>
              <w:t>,</w:t>
            </w:r>
            <w:r w:rsidRPr="00E452F6">
              <w:rPr>
                <w:rFonts w:ascii="Times New Roman" w:hAnsi="Times New Roman" w:cs="Times New Roman"/>
                <w:lang w:val="en-US"/>
              </w:rPr>
              <w:t>11</w:t>
            </w:r>
          </w:p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  <w:lang w:val="en-US"/>
              </w:rPr>
            </w:pPr>
          </w:p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  <w:lang w:val="en-US"/>
              </w:rPr>
            </w:pPr>
          </w:p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155 776,89</w:t>
            </w:r>
          </w:p>
        </w:tc>
        <w:tc>
          <w:tcPr>
            <w:tcW w:w="1460" w:type="dxa"/>
          </w:tcPr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327 776,50</w:t>
            </w:r>
          </w:p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</w:p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331 190,84</w:t>
            </w:r>
          </w:p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</w:p>
          <w:p w:rsidR="00A82A4B" w:rsidRPr="00E452F6" w:rsidRDefault="00A82A4B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A82A4B" w:rsidRPr="00E452F6" w:rsidRDefault="00A82A4B" w:rsidP="00A82A4B">
            <w:pPr>
              <w:pStyle w:val="ConsPlusNormal"/>
              <w:ind w:firstLine="79"/>
              <w:jc w:val="both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980194,34</w:t>
            </w:r>
          </w:p>
        </w:tc>
      </w:tr>
      <w:tr w:rsidR="00A82A4B" w:rsidRPr="00E452F6" w:rsidTr="00266961">
        <w:trPr>
          <w:gridAfter w:val="1"/>
          <w:wAfter w:w="19" w:type="dxa"/>
          <w:trHeight w:val="456"/>
        </w:trPr>
        <w:tc>
          <w:tcPr>
            <w:tcW w:w="488" w:type="dxa"/>
            <w:vMerge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иные </w:t>
            </w:r>
          </w:p>
        </w:tc>
        <w:tc>
          <w:tcPr>
            <w:tcW w:w="567" w:type="dxa"/>
          </w:tcPr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82A4B" w:rsidRPr="00E452F6" w:rsidRDefault="00A82A4B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2A4B" w:rsidRPr="00E452F6" w:rsidRDefault="00A82A4B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:rsidR="00A82A4B" w:rsidRPr="00E452F6" w:rsidRDefault="00A82A4B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2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82A4B" w:rsidRPr="00E452F6" w:rsidTr="00266961">
        <w:trPr>
          <w:gridAfter w:val="1"/>
          <w:wAfter w:w="19" w:type="dxa"/>
          <w:trHeight w:val="554"/>
        </w:trPr>
        <w:tc>
          <w:tcPr>
            <w:tcW w:w="488" w:type="dxa"/>
            <w:vMerge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внебюджетные</w:t>
            </w:r>
          </w:p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67" w:type="dxa"/>
          </w:tcPr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2A4B" w:rsidRPr="00E452F6" w:rsidRDefault="00A82A4B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2A4B" w:rsidRPr="00E452F6" w:rsidRDefault="00A82A4B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:rsidR="00A82A4B" w:rsidRPr="00E452F6" w:rsidRDefault="00A82A4B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A82A4B" w:rsidRPr="00E452F6" w:rsidRDefault="00A82A4B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 w:val="restart"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Благоустройство дворовых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всего,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местный бюджет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 а том числе софинансирование 0,5%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266961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 без софинансирования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иные внебюджетные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 w:val="restart"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Реализация </w:t>
            </w:r>
            <w:proofErr w:type="gramStart"/>
            <w:r w:rsidRPr="00E452F6">
              <w:rPr>
                <w:rFonts w:ascii="Times New Roman" w:hAnsi="Times New Roman" w:cs="Times New Roman"/>
              </w:rPr>
              <w:t>проектов победителей Всероссийского конкурса лучших проектов создания комфортной городской среды</w:t>
            </w:r>
            <w:proofErr w:type="gramEnd"/>
            <w:r w:rsidRPr="00E452F6">
              <w:rPr>
                <w:rFonts w:ascii="Times New Roman" w:hAnsi="Times New Roman" w:cs="Times New Roman"/>
              </w:rPr>
              <w:t xml:space="preserve"> в малых городах  и </w:t>
            </w:r>
            <w:r w:rsidRPr="00E452F6">
              <w:rPr>
                <w:rFonts w:ascii="Times New Roman" w:hAnsi="Times New Roman" w:cs="Times New Roman"/>
              </w:rPr>
              <w:lastRenderedPageBreak/>
              <w:t>исторических поселениях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lastRenderedPageBreak/>
              <w:t>всего,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A82A4B">
        <w:trPr>
          <w:gridAfter w:val="1"/>
          <w:wAfter w:w="19" w:type="dxa"/>
        </w:trPr>
        <w:tc>
          <w:tcPr>
            <w:tcW w:w="488" w:type="dxa"/>
            <w:vMerge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иные внебюджетные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A124E" w:rsidRPr="00233E86" w:rsidTr="00A82A4B">
        <w:trPr>
          <w:gridAfter w:val="1"/>
          <w:wAfter w:w="19" w:type="dxa"/>
        </w:trPr>
        <w:tc>
          <w:tcPr>
            <w:tcW w:w="488" w:type="dxa"/>
            <w:vMerge w:val="restart"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 xml:space="preserve">Подпрограмма №2  «Благоустройство территорий муниципального округа </w:t>
            </w:r>
            <w:proofErr w:type="gramStart"/>
            <w:r w:rsidRPr="00233E86">
              <w:rPr>
                <w:rFonts w:ascii="Times New Roman" w:hAnsi="Times New Roman" w:cs="Times New Roman"/>
              </w:rPr>
              <w:t>Спасск-Дальний</w:t>
            </w:r>
            <w:proofErr w:type="gramEnd"/>
            <w:r w:rsidRPr="00233E86">
              <w:rPr>
                <w:rFonts w:ascii="Times New Roman" w:hAnsi="Times New Roman" w:cs="Times New Roman"/>
              </w:rPr>
              <w:t xml:space="preserve"> на 2026-3030 годы»</w:t>
            </w:r>
          </w:p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всего,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C8047A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985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C8047A" w:rsidP="00A82A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00503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C8047A" w:rsidP="00A82A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22620000000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233E8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17 389 133,</w:t>
            </w:r>
            <w:r w:rsidR="00B93649" w:rsidRPr="00233E86">
              <w:rPr>
                <w:rFonts w:ascii="Times New Roman" w:hAnsi="Times New Roman" w:cs="Times New Roman"/>
              </w:rPr>
              <w:t>46</w:t>
            </w:r>
          </w:p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36 183 285,70</w:t>
            </w: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36 183 285,70</w:t>
            </w: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897557</w:t>
            </w:r>
            <w:r w:rsidR="00B93649" w:rsidRPr="00233E86">
              <w:rPr>
                <w:rFonts w:ascii="Times New Roman" w:hAnsi="Times New Roman" w:cs="Times New Roman"/>
              </w:rPr>
              <w:t>04,86</w:t>
            </w:r>
          </w:p>
        </w:tc>
      </w:tr>
      <w:tr w:rsidR="00BA124E" w:rsidRPr="00233E86" w:rsidTr="00A82A4B">
        <w:trPr>
          <w:gridAfter w:val="1"/>
          <w:wAfter w:w="19" w:type="dxa"/>
        </w:trPr>
        <w:tc>
          <w:tcPr>
            <w:tcW w:w="488" w:type="dxa"/>
            <w:vMerge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17 215 242,46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35 821 452,84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35 821 452,84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88858148,14</w:t>
            </w:r>
          </w:p>
        </w:tc>
      </w:tr>
      <w:tr w:rsidR="00BA124E" w:rsidRPr="00233E86" w:rsidTr="00266961">
        <w:trPr>
          <w:gridAfter w:val="1"/>
          <w:wAfter w:w="19" w:type="dxa"/>
          <w:trHeight w:val="2535"/>
        </w:trPr>
        <w:tc>
          <w:tcPr>
            <w:tcW w:w="488" w:type="dxa"/>
            <w:vMerge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местный бюджет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 xml:space="preserve"> а том числе софинансирование 1%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266961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 xml:space="preserve"> без софинансирования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233E8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173</w:t>
            </w:r>
            <w:r w:rsidR="00B93649" w:rsidRPr="00233E86">
              <w:rPr>
                <w:rFonts w:ascii="Times New Roman" w:hAnsi="Times New Roman" w:cs="Times New Roman"/>
              </w:rPr>
              <w:t> </w:t>
            </w:r>
            <w:r w:rsidRPr="00233E86">
              <w:rPr>
                <w:rFonts w:ascii="Times New Roman" w:hAnsi="Times New Roman" w:cs="Times New Roman"/>
              </w:rPr>
              <w:t>891</w:t>
            </w:r>
            <w:r w:rsidR="00B93649" w:rsidRPr="00233E86">
              <w:rPr>
                <w:rFonts w:ascii="Times New Roman" w:hAnsi="Times New Roman" w:cs="Times New Roman"/>
              </w:rPr>
              <w:t>,00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361 832,86</w:t>
            </w: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361 832,86</w:t>
            </w: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89755</w:t>
            </w:r>
            <w:r w:rsidR="00B93649" w:rsidRPr="00233E86">
              <w:rPr>
                <w:rFonts w:ascii="Times New Roman" w:hAnsi="Times New Roman" w:cs="Times New Roman"/>
              </w:rPr>
              <w:t>6,72</w:t>
            </w:r>
          </w:p>
        </w:tc>
      </w:tr>
      <w:tr w:rsidR="00BA124E" w:rsidRPr="00233E86" w:rsidTr="00A82A4B">
        <w:trPr>
          <w:gridAfter w:val="1"/>
          <w:wAfter w:w="19" w:type="dxa"/>
        </w:trPr>
        <w:tc>
          <w:tcPr>
            <w:tcW w:w="488" w:type="dxa"/>
            <w:vMerge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иные внебюджетные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B4A6A" w:rsidRPr="00233E86" w:rsidRDefault="009B4A6A" w:rsidP="00A82A4B">
      <w:pPr>
        <w:tabs>
          <w:tab w:val="left" w:pos="8041"/>
        </w:tabs>
        <w:rPr>
          <w:sz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2"/>
        <w:gridCol w:w="1383"/>
        <w:gridCol w:w="1417"/>
        <w:gridCol w:w="567"/>
        <w:gridCol w:w="567"/>
        <w:gridCol w:w="533"/>
        <w:gridCol w:w="601"/>
        <w:gridCol w:w="1701"/>
        <w:gridCol w:w="1418"/>
        <w:gridCol w:w="1417"/>
        <w:gridCol w:w="1276"/>
        <w:gridCol w:w="1418"/>
        <w:gridCol w:w="1984"/>
      </w:tblGrid>
      <w:tr w:rsidR="00BA124E" w:rsidRPr="00233E86" w:rsidTr="00266961">
        <w:tc>
          <w:tcPr>
            <w:tcW w:w="602" w:type="dxa"/>
            <w:vMerge w:val="restart"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  <w:vMerge w:val="restart"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Благоустройство дворовых</w:t>
            </w:r>
          </w:p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территорий</w:t>
            </w:r>
          </w:p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всего,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233E8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</w:pPr>
          </w:p>
          <w:p w:rsidR="00BA124E" w:rsidRPr="00233E8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</w:pPr>
          </w:p>
          <w:p w:rsidR="00BA124E" w:rsidRPr="00C8047A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26201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2610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</w:pPr>
          </w:p>
          <w:p w:rsidR="00BA124E" w:rsidRPr="00233E8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17 389 133,</w:t>
            </w:r>
            <w:r w:rsidR="008841BC" w:rsidRPr="00233E86">
              <w:rPr>
                <w:rFonts w:ascii="Times New Roman" w:hAnsi="Times New Roman" w:cs="Times New Roman"/>
              </w:rPr>
              <w:t>46</w:t>
            </w:r>
          </w:p>
          <w:p w:rsidR="00BA124E" w:rsidRPr="00233E86" w:rsidRDefault="00BA124E" w:rsidP="00A82A4B">
            <w:pPr>
              <w:pStyle w:val="ConsPlusNormal"/>
              <w:ind w:hanging="6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36 183 285,70</w:t>
            </w:r>
          </w:p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36 183 285,70</w:t>
            </w:r>
          </w:p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8975570</w:t>
            </w:r>
            <w:r w:rsidR="008841BC" w:rsidRPr="00233E86">
              <w:rPr>
                <w:rFonts w:ascii="Times New Roman" w:hAnsi="Times New Roman" w:cs="Times New Roman"/>
              </w:rPr>
              <w:t>4,86</w:t>
            </w:r>
          </w:p>
        </w:tc>
      </w:tr>
      <w:tr w:rsidR="00BA124E" w:rsidRPr="00233E86" w:rsidTr="00266961">
        <w:tc>
          <w:tcPr>
            <w:tcW w:w="602" w:type="dxa"/>
            <w:vMerge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233E86" w:rsidRDefault="00C8047A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C8047A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26201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2610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C8047A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17 215 242,46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35 821 452,84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35 821 452,84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88858148,14</w:t>
            </w:r>
          </w:p>
        </w:tc>
      </w:tr>
      <w:tr w:rsidR="00BA124E" w:rsidRPr="00E452F6" w:rsidTr="00266961">
        <w:tc>
          <w:tcPr>
            <w:tcW w:w="602" w:type="dxa"/>
            <w:vMerge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 xml:space="preserve">местный бюджет 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 xml:space="preserve"> а том числе </w:t>
            </w:r>
            <w:r w:rsidRPr="00233E86">
              <w:rPr>
                <w:rFonts w:ascii="Times New Roman" w:hAnsi="Times New Roman" w:cs="Times New Roman"/>
              </w:rPr>
              <w:lastRenderedPageBreak/>
              <w:t>софинансирование 1%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 xml:space="preserve"> без софинансирования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233E8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233E8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</w:pPr>
          </w:p>
          <w:p w:rsidR="00BA124E" w:rsidRPr="00233E86" w:rsidRDefault="00C8047A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0503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</w:pPr>
          </w:p>
          <w:p w:rsidR="00BA124E" w:rsidRPr="00233E8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26201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2610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</w:pPr>
          </w:p>
          <w:p w:rsidR="00BA124E" w:rsidRPr="00233E8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173 891,</w:t>
            </w:r>
            <w:r w:rsidR="008841BC" w:rsidRPr="00233E86">
              <w:rPr>
                <w:rFonts w:ascii="Times New Roman" w:hAnsi="Times New Roman" w:cs="Times New Roman"/>
              </w:rPr>
              <w:t>00</w:t>
            </w: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361 832,86</w:t>
            </w: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lastRenderedPageBreak/>
              <w:t>361 832,86</w:t>
            </w: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  <w:p w:rsidR="00BA124E" w:rsidRPr="00233E86" w:rsidRDefault="00BA124E" w:rsidP="00A82A4B">
            <w:pPr>
              <w:pStyle w:val="ConsPlusNormal"/>
              <w:ind w:hanging="6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233E8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E86">
              <w:rPr>
                <w:rFonts w:ascii="Times New Roman" w:hAnsi="Times New Roman" w:cs="Times New Roman"/>
              </w:rPr>
              <w:t>89</w:t>
            </w:r>
            <w:r w:rsidR="008841BC" w:rsidRPr="00233E86">
              <w:rPr>
                <w:rFonts w:ascii="Times New Roman" w:hAnsi="Times New Roman" w:cs="Times New Roman"/>
              </w:rPr>
              <w:t>7556,72</w:t>
            </w:r>
          </w:p>
        </w:tc>
      </w:tr>
      <w:tr w:rsidR="00BA124E" w:rsidRPr="00E452F6" w:rsidTr="00266961">
        <w:tc>
          <w:tcPr>
            <w:tcW w:w="602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иные внебюджетные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</w:pPr>
          </w:p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9654F" w:rsidRPr="00E452F6" w:rsidRDefault="0039654F" w:rsidP="00A82A4B">
      <w:pPr>
        <w:tabs>
          <w:tab w:val="left" w:pos="8041"/>
        </w:tabs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4"/>
        <w:gridCol w:w="1383"/>
        <w:gridCol w:w="1417"/>
        <w:gridCol w:w="567"/>
        <w:gridCol w:w="567"/>
        <w:gridCol w:w="518"/>
        <w:gridCol w:w="616"/>
        <w:gridCol w:w="1701"/>
        <w:gridCol w:w="1418"/>
        <w:gridCol w:w="1417"/>
        <w:gridCol w:w="1276"/>
        <w:gridCol w:w="1418"/>
        <w:gridCol w:w="1984"/>
      </w:tblGrid>
      <w:tr w:rsidR="00BA124E" w:rsidRPr="00E452F6" w:rsidTr="00266961">
        <w:tc>
          <w:tcPr>
            <w:tcW w:w="664" w:type="dxa"/>
            <w:vMerge w:val="restart"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  <w:vMerge w:val="restart"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Благоустройство общественных территорий</w:t>
            </w: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всего,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</w:pP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266961">
        <w:tc>
          <w:tcPr>
            <w:tcW w:w="664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266961">
        <w:tc>
          <w:tcPr>
            <w:tcW w:w="664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266961">
        <w:tc>
          <w:tcPr>
            <w:tcW w:w="664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</w:pPr>
          </w:p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9654F" w:rsidRPr="00E452F6" w:rsidRDefault="0039654F" w:rsidP="00A82A4B">
      <w:pPr>
        <w:tabs>
          <w:tab w:val="left" w:pos="8041"/>
        </w:tabs>
        <w:rPr>
          <w:sz w:val="20"/>
        </w:rPr>
      </w:pPr>
    </w:p>
    <w:p w:rsidR="0039654F" w:rsidRPr="00E452F6" w:rsidRDefault="0039654F" w:rsidP="00A82A4B">
      <w:pPr>
        <w:tabs>
          <w:tab w:val="left" w:pos="8041"/>
        </w:tabs>
        <w:rPr>
          <w:sz w:val="20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4"/>
        <w:gridCol w:w="1383"/>
        <w:gridCol w:w="1417"/>
        <w:gridCol w:w="567"/>
        <w:gridCol w:w="567"/>
        <w:gridCol w:w="518"/>
        <w:gridCol w:w="616"/>
        <w:gridCol w:w="1701"/>
        <w:gridCol w:w="1418"/>
        <w:gridCol w:w="1418"/>
        <w:gridCol w:w="1418"/>
        <w:gridCol w:w="1275"/>
        <w:gridCol w:w="1984"/>
      </w:tblGrid>
      <w:tr w:rsidR="00BA124E" w:rsidRPr="00E452F6" w:rsidTr="00266961">
        <w:tc>
          <w:tcPr>
            <w:tcW w:w="664" w:type="dxa"/>
            <w:vMerge w:val="restart"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  <w:vMerge w:val="restart"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Подпрограмма №3 «Благоустройство территорий прилегающих к многоквартирным домам муниципального округа </w:t>
            </w:r>
            <w:proofErr w:type="gramStart"/>
            <w:r w:rsidRPr="00E452F6">
              <w:rPr>
                <w:rFonts w:ascii="Times New Roman" w:hAnsi="Times New Roman" w:cs="Times New Roman"/>
              </w:rPr>
              <w:t>Спасск-Дальний</w:t>
            </w:r>
            <w:proofErr w:type="gramEnd"/>
            <w:r w:rsidRPr="00E452F6">
              <w:rPr>
                <w:rFonts w:ascii="Times New Roman" w:hAnsi="Times New Roman" w:cs="Times New Roman"/>
              </w:rPr>
              <w:t xml:space="preserve">  на 2026-3030 годы»</w:t>
            </w: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всего,</w:t>
            </w:r>
          </w:p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</w:pPr>
          </w:p>
          <w:p w:rsidR="00BA124E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C8047A" w:rsidP="00A82A4B">
            <w:pPr>
              <w:pStyle w:val="ConsPlusNormal"/>
            </w:pPr>
            <w:r>
              <w:t>2</w:t>
            </w:r>
          </w:p>
          <w:p w:rsidR="00BA124E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2630000000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</w:pPr>
          </w:p>
          <w:p w:rsidR="00BA124E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79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266961">
        <w:tc>
          <w:tcPr>
            <w:tcW w:w="664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79"/>
              <w:rPr>
                <w:rFonts w:ascii="Times New Roman" w:hAnsi="Times New Roman" w:cs="Times New Roman"/>
              </w:rPr>
            </w:pPr>
          </w:p>
        </w:tc>
      </w:tr>
      <w:tr w:rsidR="00BA124E" w:rsidRPr="00E452F6" w:rsidTr="00266961">
        <w:tc>
          <w:tcPr>
            <w:tcW w:w="664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</w:pPr>
          </w:p>
          <w:p w:rsidR="00BA124E" w:rsidRPr="00E452F6" w:rsidRDefault="00BA124E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E" w:rsidRPr="00E452F6" w:rsidRDefault="00BA124E" w:rsidP="00A82A4B">
            <w:pPr>
              <w:pStyle w:val="ConsPlusNormal"/>
              <w:ind w:firstLine="79"/>
              <w:rPr>
                <w:rFonts w:ascii="Times New Roman" w:hAnsi="Times New Roman" w:cs="Times New Roman"/>
              </w:rPr>
            </w:pPr>
          </w:p>
        </w:tc>
      </w:tr>
    </w:tbl>
    <w:p w:rsidR="0039654F" w:rsidRPr="00E452F6" w:rsidRDefault="0039654F" w:rsidP="00266961">
      <w:pPr>
        <w:tabs>
          <w:tab w:val="left" w:pos="8041"/>
        </w:tabs>
        <w:ind w:firstLine="0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4"/>
        <w:gridCol w:w="1383"/>
        <w:gridCol w:w="1417"/>
        <w:gridCol w:w="567"/>
        <w:gridCol w:w="567"/>
        <w:gridCol w:w="553"/>
        <w:gridCol w:w="14"/>
        <w:gridCol w:w="567"/>
        <w:gridCol w:w="1701"/>
        <w:gridCol w:w="1418"/>
        <w:gridCol w:w="1417"/>
        <w:gridCol w:w="1418"/>
        <w:gridCol w:w="1276"/>
        <w:gridCol w:w="1984"/>
      </w:tblGrid>
      <w:tr w:rsidR="00266961" w:rsidRPr="00E452F6" w:rsidTr="00FE339F">
        <w:tc>
          <w:tcPr>
            <w:tcW w:w="664" w:type="dxa"/>
            <w:vMerge w:val="restart"/>
            <w:tcBorders>
              <w:top w:val="nil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83" w:type="dxa"/>
            <w:vMerge w:val="restart"/>
            <w:tcBorders>
              <w:top w:val="nil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Подпрограмма №4 "Обеспечение качества ритуальных услуг на территории  муниципального округа </w:t>
            </w:r>
            <w:proofErr w:type="gramStart"/>
            <w:r w:rsidRPr="00E452F6">
              <w:rPr>
                <w:rFonts w:ascii="Times New Roman" w:hAnsi="Times New Roman" w:cs="Times New Roman"/>
              </w:rPr>
              <w:t>Спасск-Дальний</w:t>
            </w:r>
            <w:proofErr w:type="gramEnd"/>
            <w:r w:rsidRPr="00E452F6">
              <w:rPr>
                <w:rFonts w:ascii="Times New Roman" w:hAnsi="Times New Roman" w:cs="Times New Roman"/>
              </w:rPr>
              <w:t xml:space="preserve"> 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всего,</w:t>
            </w:r>
          </w:p>
          <w:p w:rsidR="00266961" w:rsidRPr="00E452F6" w:rsidRDefault="00266961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266961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</w:pPr>
          </w:p>
          <w:p w:rsidR="00266961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C8047A" w:rsidRDefault="00C8047A" w:rsidP="00A82A4B">
            <w:pPr>
              <w:pStyle w:val="ConsPlusNormal"/>
              <w:rPr>
                <w:sz w:val="18"/>
                <w:szCs w:val="18"/>
              </w:rPr>
            </w:pPr>
            <w:r w:rsidRPr="00C8047A">
              <w:rPr>
                <w:sz w:val="18"/>
                <w:szCs w:val="18"/>
              </w:rPr>
              <w:t>2</w:t>
            </w:r>
          </w:p>
          <w:p w:rsidR="00C8047A" w:rsidRPr="00C8047A" w:rsidRDefault="00C8047A" w:rsidP="00C8047A">
            <w:r w:rsidRPr="00C8047A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640000000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C8047A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66961" w:rsidRPr="00E452F6" w:rsidTr="00266961">
        <w:tc>
          <w:tcPr>
            <w:tcW w:w="664" w:type="dxa"/>
            <w:vMerge/>
            <w:tcBorders>
              <w:top w:val="nil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66961" w:rsidRPr="00E452F6" w:rsidTr="00266961">
        <w:tc>
          <w:tcPr>
            <w:tcW w:w="664" w:type="dxa"/>
            <w:vMerge/>
            <w:tcBorders>
              <w:top w:val="nil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66961" w:rsidRPr="00E452F6" w:rsidTr="00266961">
        <w:tc>
          <w:tcPr>
            <w:tcW w:w="664" w:type="dxa"/>
            <w:vMerge/>
            <w:tcBorders>
              <w:top w:val="nil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452F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</w:pPr>
          </w:p>
          <w:p w:rsidR="00266961" w:rsidRPr="00E452F6" w:rsidRDefault="00266961" w:rsidP="00A82A4B">
            <w:pPr>
              <w:widowControl/>
              <w:suppressAutoHyphens w:val="0"/>
              <w:autoSpaceDE/>
              <w:ind w:firstLine="0"/>
              <w:jc w:val="left"/>
              <w:rPr>
                <w:sz w:val="20"/>
              </w:rPr>
            </w:pPr>
          </w:p>
          <w:p w:rsidR="00266961" w:rsidRPr="00E452F6" w:rsidRDefault="00266961" w:rsidP="00A82A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61" w:rsidRPr="00E452F6" w:rsidRDefault="00266961" w:rsidP="00A82A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9654F" w:rsidRPr="000528A3" w:rsidRDefault="0039654F" w:rsidP="00E57C5B">
      <w:pPr>
        <w:tabs>
          <w:tab w:val="left" w:pos="8041"/>
        </w:tabs>
        <w:rPr>
          <w:szCs w:val="26"/>
        </w:rPr>
        <w:sectPr w:rsidR="0039654F" w:rsidRPr="000528A3" w:rsidSect="001932B5">
          <w:pgSz w:w="16838" w:h="11906" w:orient="landscape"/>
          <w:pgMar w:top="1134" w:right="851" w:bottom="851" w:left="851" w:header="425" w:footer="720" w:gutter="0"/>
          <w:cols w:space="720"/>
          <w:docGrid w:linePitch="360"/>
        </w:sectPr>
      </w:pPr>
    </w:p>
    <w:p w:rsidR="00200842" w:rsidRPr="000528A3" w:rsidRDefault="00200842" w:rsidP="007E1620">
      <w:pPr>
        <w:tabs>
          <w:tab w:val="left" w:pos="8041"/>
        </w:tabs>
        <w:ind w:left="4820" w:firstLine="0"/>
        <w:jc w:val="center"/>
        <w:rPr>
          <w:szCs w:val="26"/>
        </w:rPr>
      </w:pPr>
      <w:r w:rsidRPr="000528A3">
        <w:rPr>
          <w:szCs w:val="26"/>
        </w:rPr>
        <w:lastRenderedPageBreak/>
        <w:t xml:space="preserve">Приложение № </w:t>
      </w:r>
      <w:r w:rsidR="00C158CB">
        <w:rPr>
          <w:szCs w:val="26"/>
        </w:rPr>
        <w:t>2</w:t>
      </w:r>
    </w:p>
    <w:p w:rsidR="00200842" w:rsidRPr="000528A3" w:rsidRDefault="00200842" w:rsidP="007E1620">
      <w:pPr>
        <w:ind w:left="4820" w:firstLine="0"/>
        <w:contextualSpacing/>
        <w:jc w:val="center"/>
        <w:rPr>
          <w:szCs w:val="26"/>
        </w:rPr>
      </w:pPr>
      <w:r w:rsidRPr="000528A3">
        <w:rPr>
          <w:szCs w:val="26"/>
        </w:rPr>
        <w:t xml:space="preserve">к муниципальной программе «Формирование современной городской среды </w:t>
      </w:r>
      <w:r w:rsidR="0038358E" w:rsidRPr="000528A3">
        <w:rPr>
          <w:szCs w:val="26"/>
        </w:rPr>
        <w:t xml:space="preserve">муниципального округа  </w:t>
      </w:r>
      <w:proofErr w:type="spellStart"/>
      <w:proofErr w:type="gramStart"/>
      <w:r w:rsidR="009D44C0" w:rsidRPr="000528A3">
        <w:rPr>
          <w:szCs w:val="26"/>
        </w:rPr>
        <w:t>Спасск-Дальний</w:t>
      </w:r>
      <w:proofErr w:type="spellEnd"/>
      <w:proofErr w:type="gramEnd"/>
      <w:r w:rsidR="009D44C0" w:rsidRPr="000528A3">
        <w:rPr>
          <w:szCs w:val="26"/>
        </w:rPr>
        <w:t xml:space="preserve">» </w:t>
      </w:r>
      <w:r w:rsidR="0038358E" w:rsidRPr="000528A3">
        <w:rPr>
          <w:szCs w:val="26"/>
        </w:rPr>
        <w:t>на 2026-2030</w:t>
      </w:r>
      <w:r w:rsidR="009D44C0" w:rsidRPr="000528A3">
        <w:rPr>
          <w:szCs w:val="26"/>
        </w:rPr>
        <w:t xml:space="preserve"> годы</w:t>
      </w:r>
    </w:p>
    <w:p w:rsidR="00200842" w:rsidRDefault="00200842" w:rsidP="00E57C5B">
      <w:pPr>
        <w:tabs>
          <w:tab w:val="left" w:pos="8041"/>
        </w:tabs>
        <w:ind w:left="5529" w:firstLine="0"/>
        <w:rPr>
          <w:szCs w:val="26"/>
        </w:rPr>
      </w:pPr>
    </w:p>
    <w:p w:rsidR="007E1620" w:rsidRDefault="007E1620" w:rsidP="00E57C5B">
      <w:pPr>
        <w:tabs>
          <w:tab w:val="left" w:pos="8041"/>
        </w:tabs>
        <w:ind w:left="5529" w:firstLine="0"/>
        <w:rPr>
          <w:szCs w:val="26"/>
        </w:rPr>
      </w:pPr>
    </w:p>
    <w:p w:rsidR="007E1620" w:rsidRPr="000528A3" w:rsidRDefault="007E1620" w:rsidP="00E57C5B">
      <w:pPr>
        <w:tabs>
          <w:tab w:val="left" w:pos="8041"/>
        </w:tabs>
        <w:ind w:left="5529" w:firstLine="0"/>
        <w:rPr>
          <w:szCs w:val="26"/>
        </w:rPr>
      </w:pPr>
    </w:p>
    <w:p w:rsidR="00487CF3" w:rsidRPr="000528A3" w:rsidRDefault="00487CF3" w:rsidP="007E1620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>ПЕРЕЧЕНЬ</w:t>
      </w:r>
    </w:p>
    <w:p w:rsidR="007E1620" w:rsidRDefault="00487CF3" w:rsidP="007E1620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 xml:space="preserve">дворовых территорий, нуждающихся в благоустройстве </w:t>
      </w:r>
    </w:p>
    <w:p w:rsidR="007E1620" w:rsidRDefault="00487CF3" w:rsidP="007E1620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 xml:space="preserve">(с учетом их физического состояния) и подлежащих благоустройству </w:t>
      </w:r>
    </w:p>
    <w:p w:rsidR="007E1620" w:rsidRDefault="00487CF3" w:rsidP="007E1620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 xml:space="preserve">исходя из минимального перечня работ по благоустройству в рамках муниципальной программы «Формирование современной городской </w:t>
      </w:r>
    </w:p>
    <w:p w:rsidR="00487CF3" w:rsidRDefault="00487CF3" w:rsidP="007E1620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>среды</w:t>
      </w:r>
      <w:r w:rsidR="009D44C0" w:rsidRPr="000528A3">
        <w:rPr>
          <w:b/>
          <w:szCs w:val="26"/>
        </w:rPr>
        <w:t xml:space="preserve"> муниципального округа </w:t>
      </w:r>
      <w:proofErr w:type="spellStart"/>
      <w:proofErr w:type="gramStart"/>
      <w:r w:rsidR="009D44C0" w:rsidRPr="000528A3">
        <w:rPr>
          <w:b/>
          <w:szCs w:val="26"/>
        </w:rPr>
        <w:t>Спасск-Дальний</w:t>
      </w:r>
      <w:proofErr w:type="spellEnd"/>
      <w:proofErr w:type="gramEnd"/>
      <w:r w:rsidRPr="000528A3">
        <w:rPr>
          <w:b/>
          <w:szCs w:val="26"/>
        </w:rPr>
        <w:t xml:space="preserve">» </w:t>
      </w:r>
      <w:r w:rsidR="009D44C0" w:rsidRPr="000528A3">
        <w:rPr>
          <w:b/>
          <w:szCs w:val="26"/>
        </w:rPr>
        <w:t xml:space="preserve"> на 2026-2030 годы</w:t>
      </w:r>
    </w:p>
    <w:p w:rsidR="007E1620" w:rsidRPr="006052FF" w:rsidRDefault="007E1620" w:rsidP="007E1620">
      <w:pPr>
        <w:tabs>
          <w:tab w:val="left" w:pos="8041"/>
        </w:tabs>
        <w:spacing w:line="360" w:lineRule="auto"/>
        <w:ind w:firstLine="0"/>
        <w:jc w:val="left"/>
        <w:rPr>
          <w:b/>
          <w:sz w:val="20"/>
        </w:rPr>
      </w:pPr>
    </w:p>
    <w:tbl>
      <w:tblPr>
        <w:tblW w:w="5037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3"/>
        <w:gridCol w:w="2547"/>
        <w:gridCol w:w="991"/>
        <w:gridCol w:w="995"/>
        <w:gridCol w:w="991"/>
        <w:gridCol w:w="787"/>
        <w:gridCol w:w="1583"/>
        <w:gridCol w:w="1034"/>
      </w:tblGrid>
      <w:tr w:rsidR="007E1620" w:rsidRPr="007E1620" w:rsidTr="006052FF">
        <w:trPr>
          <w:trHeight w:val="841"/>
        </w:trPr>
        <w:tc>
          <w:tcPr>
            <w:tcW w:w="370" w:type="pct"/>
            <w:vMerge w:val="restart"/>
            <w:vAlign w:val="center"/>
          </w:tcPr>
          <w:p w:rsidR="00324460" w:rsidRPr="007E1620" w:rsidRDefault="00324460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1321" w:type="pct"/>
            <w:vMerge w:val="restart"/>
            <w:vAlign w:val="center"/>
          </w:tcPr>
          <w:p w:rsidR="00324460" w:rsidRPr="007E1620" w:rsidRDefault="00324460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Наименование муниципального образования, адрес дома</w:t>
            </w:r>
          </w:p>
        </w:tc>
        <w:tc>
          <w:tcPr>
            <w:tcW w:w="1952" w:type="pct"/>
            <w:gridSpan w:val="4"/>
            <w:tcBorders>
              <w:bottom w:val="single" w:sz="4" w:space="0" w:color="auto"/>
            </w:tcBorders>
            <w:vAlign w:val="center"/>
          </w:tcPr>
          <w:p w:rsidR="00324460" w:rsidRPr="007E1620" w:rsidRDefault="00324460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Минимальный перечень видов работ</w:t>
            </w:r>
          </w:p>
        </w:tc>
        <w:tc>
          <w:tcPr>
            <w:tcW w:w="821" w:type="pct"/>
          </w:tcPr>
          <w:p w:rsidR="00324460" w:rsidRPr="007E1620" w:rsidRDefault="00324460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Дополнительный перечень работ</w:t>
            </w:r>
          </w:p>
        </w:tc>
        <w:tc>
          <w:tcPr>
            <w:tcW w:w="536" w:type="pct"/>
            <w:vMerge w:val="restart"/>
            <w:vAlign w:val="center"/>
          </w:tcPr>
          <w:p w:rsidR="00324460" w:rsidRPr="007E1620" w:rsidRDefault="00324460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Срок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выпол</w:t>
            </w:r>
            <w:r w:rsidR="007E1620" w:rsidRPr="007E1620">
              <w:rPr>
                <w:color w:val="000000" w:themeColor="text1"/>
                <w:sz w:val="22"/>
                <w:szCs w:val="22"/>
              </w:rPr>
              <w:t>-</w:t>
            </w:r>
            <w:r w:rsidRPr="007E1620">
              <w:rPr>
                <w:color w:val="000000" w:themeColor="text1"/>
                <w:sz w:val="22"/>
                <w:szCs w:val="22"/>
              </w:rPr>
              <w:t>нения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 работ</w:t>
            </w:r>
          </w:p>
        </w:tc>
      </w:tr>
      <w:tr w:rsidR="007E1620" w:rsidRPr="007E1620" w:rsidTr="006052FF">
        <w:trPr>
          <w:trHeight w:val="675"/>
        </w:trPr>
        <w:tc>
          <w:tcPr>
            <w:tcW w:w="370" w:type="pct"/>
            <w:vMerge/>
            <w:vAlign w:val="center"/>
          </w:tcPr>
          <w:p w:rsidR="00324460" w:rsidRPr="007E1620" w:rsidRDefault="00324460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  <w:vMerge/>
            <w:tcBorders>
              <w:bottom w:val="nil"/>
            </w:tcBorders>
            <w:vAlign w:val="center"/>
          </w:tcPr>
          <w:p w:rsidR="00324460" w:rsidRPr="007E1620" w:rsidRDefault="00324460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460" w:rsidRPr="007E1620" w:rsidRDefault="00324460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ремонт дворовых проездов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:rsidR="00324460" w:rsidRPr="007E1620" w:rsidRDefault="007E1620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О</w:t>
            </w:r>
            <w:r w:rsidR="00324460" w:rsidRPr="007E1620">
              <w:rPr>
                <w:color w:val="000000" w:themeColor="text1"/>
                <w:sz w:val="22"/>
                <w:szCs w:val="22"/>
              </w:rPr>
              <w:t>беспе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r w:rsidR="00324460" w:rsidRPr="007E1620">
              <w:rPr>
                <w:color w:val="000000" w:themeColor="text1"/>
                <w:sz w:val="22"/>
                <w:szCs w:val="22"/>
              </w:rPr>
              <w:t>чение</w:t>
            </w:r>
            <w:proofErr w:type="spellEnd"/>
            <w:proofErr w:type="gramEnd"/>
            <w:r w:rsidR="00324460" w:rsidRPr="007E1620">
              <w:rPr>
                <w:color w:val="000000" w:themeColor="text1"/>
                <w:sz w:val="22"/>
                <w:szCs w:val="22"/>
              </w:rPr>
              <w:t xml:space="preserve"> освещения </w:t>
            </w:r>
            <w:proofErr w:type="spellStart"/>
            <w:r w:rsidR="00324460" w:rsidRPr="007E1620">
              <w:rPr>
                <w:color w:val="000000" w:themeColor="text1"/>
                <w:sz w:val="22"/>
                <w:szCs w:val="22"/>
              </w:rPr>
              <w:t>дворо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r w:rsidR="00324460" w:rsidRPr="007E1620">
              <w:rPr>
                <w:color w:val="000000" w:themeColor="text1"/>
                <w:sz w:val="22"/>
                <w:szCs w:val="22"/>
              </w:rPr>
              <w:t>вых</w:t>
            </w:r>
            <w:proofErr w:type="spellEnd"/>
            <w:r w:rsidR="00324460"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24460" w:rsidRPr="007E1620">
              <w:rPr>
                <w:color w:val="000000" w:themeColor="text1"/>
                <w:sz w:val="22"/>
                <w:szCs w:val="22"/>
              </w:rPr>
              <w:t>терри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r w:rsidR="00324460" w:rsidRPr="007E1620">
              <w:rPr>
                <w:color w:val="000000" w:themeColor="text1"/>
                <w:sz w:val="22"/>
                <w:szCs w:val="22"/>
              </w:rPr>
              <w:t>торий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</w:tcBorders>
            <w:vAlign w:val="center"/>
          </w:tcPr>
          <w:p w:rsidR="00324460" w:rsidRPr="007E1620" w:rsidRDefault="007E1620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У</w:t>
            </w:r>
            <w:r w:rsidR="00324460" w:rsidRPr="007E1620">
              <w:rPr>
                <w:color w:val="000000" w:themeColor="text1"/>
                <w:sz w:val="22"/>
                <w:szCs w:val="22"/>
              </w:rPr>
              <w:t>ста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r w:rsidR="00324460" w:rsidRPr="007E1620">
              <w:rPr>
                <w:color w:val="000000" w:themeColor="text1"/>
                <w:sz w:val="22"/>
                <w:szCs w:val="22"/>
              </w:rPr>
              <w:t>новка</w:t>
            </w:r>
            <w:proofErr w:type="spellEnd"/>
            <w:proofErr w:type="gramEnd"/>
            <w:r w:rsidR="00324460" w:rsidRPr="007E1620">
              <w:rPr>
                <w:color w:val="000000" w:themeColor="text1"/>
                <w:sz w:val="22"/>
                <w:szCs w:val="22"/>
              </w:rPr>
              <w:t xml:space="preserve"> скамеек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:rsidR="00324460" w:rsidRPr="007E1620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У</w:t>
            </w:r>
            <w:r w:rsidR="00324460" w:rsidRPr="007E1620">
              <w:rPr>
                <w:color w:val="000000" w:themeColor="text1"/>
                <w:sz w:val="22"/>
                <w:szCs w:val="22"/>
              </w:rPr>
              <w:t>ста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r w:rsidR="00324460" w:rsidRPr="007E1620">
              <w:rPr>
                <w:color w:val="000000" w:themeColor="text1"/>
                <w:sz w:val="22"/>
                <w:szCs w:val="22"/>
              </w:rPr>
              <w:t>новка</w:t>
            </w:r>
            <w:proofErr w:type="spellEnd"/>
            <w:proofErr w:type="gramEnd"/>
            <w:r w:rsidR="00324460" w:rsidRPr="007E1620">
              <w:rPr>
                <w:color w:val="000000" w:themeColor="text1"/>
                <w:sz w:val="22"/>
                <w:szCs w:val="22"/>
              </w:rPr>
              <w:t xml:space="preserve"> урн для мусора</w:t>
            </w:r>
          </w:p>
        </w:tc>
        <w:tc>
          <w:tcPr>
            <w:tcW w:w="821" w:type="pct"/>
          </w:tcPr>
          <w:p w:rsidR="00324460" w:rsidRPr="007E1620" w:rsidRDefault="00324460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установка МАФ,</w:t>
            </w:r>
          </w:p>
          <w:p w:rsidR="00324460" w:rsidRPr="007E1620" w:rsidRDefault="00324460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устройство парковок, озеленение</w:t>
            </w:r>
          </w:p>
        </w:tc>
        <w:tc>
          <w:tcPr>
            <w:tcW w:w="536" w:type="pct"/>
            <w:vMerge/>
            <w:vAlign w:val="center"/>
          </w:tcPr>
          <w:p w:rsidR="00324460" w:rsidRPr="007E1620" w:rsidRDefault="00324460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7E1620" w:rsidRPr="007E1620" w:rsidTr="006052FF">
        <w:tc>
          <w:tcPr>
            <w:tcW w:w="370" w:type="pct"/>
          </w:tcPr>
          <w:p w:rsidR="00324460" w:rsidRPr="007E1620" w:rsidRDefault="00324460" w:rsidP="007E1620">
            <w:pPr>
              <w:spacing w:before="60" w:after="60"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21" w:type="pct"/>
          </w:tcPr>
          <w:p w:rsidR="00324460" w:rsidRPr="007E1620" w:rsidRDefault="00324460" w:rsidP="007E1620">
            <w:pPr>
              <w:spacing w:before="60" w:after="60"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:rsidR="00324460" w:rsidRPr="007E1620" w:rsidRDefault="00324460" w:rsidP="007E1620">
            <w:pPr>
              <w:spacing w:before="60" w:after="60"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16" w:type="pct"/>
          </w:tcPr>
          <w:p w:rsidR="00324460" w:rsidRPr="007E1620" w:rsidRDefault="00324460" w:rsidP="007E1620">
            <w:pPr>
              <w:spacing w:before="60" w:after="60"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14" w:type="pct"/>
          </w:tcPr>
          <w:p w:rsidR="00324460" w:rsidRPr="007E1620" w:rsidRDefault="00324460" w:rsidP="007E1620">
            <w:pPr>
              <w:spacing w:before="60" w:after="60"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08" w:type="pct"/>
          </w:tcPr>
          <w:p w:rsidR="00324460" w:rsidRPr="007E1620" w:rsidRDefault="00324460" w:rsidP="007E1620">
            <w:pPr>
              <w:spacing w:before="60" w:after="60"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21" w:type="pct"/>
          </w:tcPr>
          <w:p w:rsidR="00324460" w:rsidRPr="007E1620" w:rsidRDefault="00324460" w:rsidP="007E1620">
            <w:pPr>
              <w:spacing w:before="60" w:after="60"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324460" w:rsidRPr="007E1620" w:rsidRDefault="00324460" w:rsidP="007E1620">
            <w:pPr>
              <w:spacing w:before="60" w:after="60"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7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F2F6D" w:rsidRDefault="00BF2F6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  <w:r w:rsidR="006052FF">
              <w:rPr>
                <w:color w:val="000000" w:themeColor="text1"/>
                <w:sz w:val="22"/>
                <w:szCs w:val="22"/>
              </w:rPr>
              <w:br/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ул.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Кустовиновская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д. 7</w:t>
            </w:r>
          </w:p>
          <w:p w:rsidR="006052FF" w:rsidRPr="006052FF" w:rsidRDefault="006052FF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  <w:r w:rsidR="006052FF">
              <w:rPr>
                <w:color w:val="000000" w:themeColor="text1"/>
                <w:sz w:val="22"/>
                <w:szCs w:val="22"/>
              </w:rPr>
              <w:br/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ул.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Надреченская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27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</w:t>
            </w:r>
            <w:r w:rsidR="006052FF">
              <w:rPr>
                <w:color w:val="000000" w:themeColor="text1"/>
                <w:sz w:val="22"/>
                <w:szCs w:val="22"/>
              </w:rPr>
              <w:t>к-Дальний</w:t>
            </w:r>
            <w:proofErr w:type="spellEnd"/>
            <w:proofErr w:type="gramEnd"/>
            <w:r w:rsidR="006052FF">
              <w:rPr>
                <w:color w:val="000000" w:themeColor="text1"/>
                <w:sz w:val="22"/>
                <w:szCs w:val="22"/>
              </w:rPr>
              <w:t>,     ул. Ленинская, д</w:t>
            </w:r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5</w:t>
            </w:r>
          </w:p>
          <w:p w:rsidR="006052FF" w:rsidRPr="007E1620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F2F6D" w:rsidRDefault="00BF2F6D" w:rsidP="006052FF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,     ул. Ленинская,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6</w:t>
            </w:r>
          </w:p>
          <w:p w:rsidR="006052FF" w:rsidRPr="006052FF" w:rsidRDefault="006052FF" w:rsidP="006052FF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</w:t>
            </w:r>
            <w:r w:rsidR="006052FF">
              <w:rPr>
                <w:color w:val="000000" w:themeColor="text1"/>
                <w:sz w:val="22"/>
                <w:szCs w:val="22"/>
              </w:rPr>
              <w:t>к-Дальний</w:t>
            </w:r>
            <w:proofErr w:type="spellEnd"/>
            <w:proofErr w:type="gramEnd"/>
            <w:r w:rsidR="006052FF">
              <w:rPr>
                <w:color w:val="000000" w:themeColor="text1"/>
                <w:sz w:val="22"/>
                <w:szCs w:val="22"/>
              </w:rPr>
              <w:t>,     ул. Ленинская, д</w:t>
            </w:r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8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F2F6D" w:rsidRDefault="00BF2F6D" w:rsidP="006052FF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  <w:r w:rsidR="006052FF">
              <w:rPr>
                <w:color w:val="000000" w:themeColor="text1"/>
                <w:sz w:val="22"/>
                <w:szCs w:val="22"/>
              </w:rPr>
              <w:br/>
            </w:r>
            <w:r w:rsidRPr="007E1620">
              <w:rPr>
                <w:color w:val="000000" w:themeColor="text1"/>
                <w:sz w:val="22"/>
                <w:szCs w:val="22"/>
              </w:rPr>
              <w:t>ул. Ленинская,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12</w:t>
            </w:r>
          </w:p>
          <w:p w:rsidR="006052FF" w:rsidRPr="006052FF" w:rsidRDefault="006052FF" w:rsidP="006052FF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</w:t>
            </w:r>
            <w:r w:rsidR="006052FF">
              <w:rPr>
                <w:color w:val="000000" w:themeColor="text1"/>
                <w:sz w:val="22"/>
                <w:szCs w:val="22"/>
              </w:rPr>
              <w:t>к-Дальний</w:t>
            </w:r>
            <w:proofErr w:type="spellEnd"/>
            <w:proofErr w:type="gramEnd"/>
            <w:r w:rsidR="006052FF">
              <w:rPr>
                <w:color w:val="000000" w:themeColor="text1"/>
                <w:sz w:val="22"/>
                <w:szCs w:val="22"/>
              </w:rPr>
              <w:t>,     ул. Ленинская, д</w:t>
            </w:r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23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6052FF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Ленинская,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32</w:t>
            </w:r>
          </w:p>
          <w:p w:rsidR="006052FF" w:rsidRPr="006052FF" w:rsidRDefault="006052FF" w:rsidP="006052FF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6052FF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Ленинская,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43</w:t>
            </w:r>
          </w:p>
          <w:p w:rsidR="006052FF" w:rsidRPr="006052FF" w:rsidRDefault="006052FF" w:rsidP="006052FF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Парковая, д. 23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Парковая, д. 25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47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Покуса, д. 1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ул. Красноармейская,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д. 24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Пролетарская, д. 7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Парфенова, д. 13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Парфенова, д. 11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72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19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Парковая, д. 33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Парковая, д. 29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Парковая, д. 27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</w:t>
            </w:r>
            <w:r w:rsidR="00233E86" w:rsidRPr="007E1620">
              <w:rPr>
                <w:color w:val="000000" w:themeColor="text1"/>
                <w:sz w:val="22"/>
                <w:szCs w:val="22"/>
              </w:rPr>
              <w:t>лнено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84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</w:t>
            </w:r>
            <w:r w:rsidR="00233E86" w:rsidRPr="007E1620">
              <w:rPr>
                <w:color w:val="000000" w:themeColor="text1"/>
                <w:sz w:val="22"/>
                <w:szCs w:val="22"/>
              </w:rPr>
              <w:t>нено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86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 92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,     ул. Ершова, д. 13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Ершова, д. 19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 ул. Ершова, д. 15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Ершова, д. 17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Линейная, д. 1А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Ершова, д. 2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3C07E4" w:rsidRPr="007E1620" w:rsidRDefault="003C07E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3C07E4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г</w:t>
            </w: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.С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пасск-Дальний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ул.О.Кошевого,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13А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ул. Олега Кошевого,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д. 15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нет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Борисова, д. 7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ул. Олега Кошевого,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д. 22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Ершова, д. 11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ул. Олега Кошевого,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д. 10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Парковая, д. 26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1 Гражданская, д. 10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ул. Красноармейская,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д. 27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ул. Красноармейская,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д. 25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ул. Красноармейская,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д. 120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Суворовская,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13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Пушкинская,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2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10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12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96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ул. Красноармейская,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д. 18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Гоголя, д. 9</w:t>
            </w:r>
          </w:p>
          <w:p w:rsidR="006052FF" w:rsidRPr="007E1620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Гоголя, д. 25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ул.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Кустовиновская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61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Парковая, д. 1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6052FF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Силикатная,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1 </w:t>
            </w:r>
          </w:p>
          <w:p w:rsidR="006052FF" w:rsidRPr="006052FF" w:rsidRDefault="006052FF" w:rsidP="006052FF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Ангарская, д. 10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66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Лазо, д. 14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9-Октября,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13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Гоголя, д. 26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Красногвардейская, д. 104/5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Красногвардейская, д. 107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2026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Красногвардейская, д. 114/1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Парковая, д. 49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120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122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24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132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Парковая, д. 51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2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22/2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22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18/2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18/1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18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8/1</w:t>
            </w:r>
          </w:p>
          <w:p w:rsidR="006052FF" w:rsidRPr="006052FF" w:rsidRDefault="006052FF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6052FF" w:rsidRP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6052F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6052FF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</w:t>
            </w:r>
          </w:p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 ул. Юбилейная,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13</w:t>
            </w:r>
          </w:p>
          <w:p w:rsidR="00BF2F6D" w:rsidRPr="00AA662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128</w:t>
            </w:r>
          </w:p>
          <w:p w:rsidR="00AA662D" w:rsidRPr="00AA662D" w:rsidRDefault="00AA662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124</w:t>
            </w:r>
          </w:p>
          <w:p w:rsidR="00AA662D" w:rsidRPr="00AA662D" w:rsidRDefault="00AA662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126</w:t>
            </w:r>
          </w:p>
          <w:p w:rsidR="00AA662D" w:rsidRPr="00AA662D" w:rsidRDefault="00AA662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4</w:t>
            </w:r>
          </w:p>
          <w:p w:rsidR="00AA662D" w:rsidRPr="00AA662D" w:rsidRDefault="00AA662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10</w:t>
            </w:r>
          </w:p>
          <w:p w:rsidR="00AA662D" w:rsidRPr="00AA662D" w:rsidRDefault="00AA662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 ул. Юбилейная,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28</w:t>
            </w:r>
          </w:p>
          <w:p w:rsidR="00AA662D" w:rsidRPr="00AA662D" w:rsidRDefault="00AA662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36</w:t>
            </w:r>
          </w:p>
          <w:p w:rsidR="00AA662D" w:rsidRPr="00AA662D" w:rsidRDefault="00AA662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18</w:t>
            </w:r>
          </w:p>
          <w:p w:rsidR="00AA662D" w:rsidRPr="00AA662D" w:rsidRDefault="00AA662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Парковая, д. 55</w:t>
            </w:r>
          </w:p>
          <w:p w:rsidR="00AA662D" w:rsidRPr="00AA662D" w:rsidRDefault="00AA662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Парковая, д. 43</w:t>
            </w:r>
          </w:p>
          <w:p w:rsidR="00AA662D" w:rsidRPr="00AA662D" w:rsidRDefault="00AA662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,     ул. Юбилейная,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40</w:t>
            </w:r>
          </w:p>
          <w:p w:rsidR="00AA662D" w:rsidRPr="00AA662D" w:rsidRDefault="00AA662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Юбилейная,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42</w:t>
            </w:r>
          </w:p>
          <w:p w:rsidR="00AA662D" w:rsidRPr="00AA662D" w:rsidRDefault="00AA662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Парковая, д. 66</w:t>
            </w:r>
          </w:p>
          <w:p w:rsidR="00AA662D" w:rsidRPr="00AA662D" w:rsidRDefault="00AA662D" w:rsidP="007E1620">
            <w:pPr>
              <w:tabs>
                <w:tab w:val="left" w:pos="8041"/>
              </w:tabs>
              <w:ind w:firstLine="0"/>
              <w:jc w:val="left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Ломоносова, д. 2</w:t>
            </w:r>
          </w:p>
          <w:p w:rsidR="00AA662D" w:rsidRPr="00AA662D" w:rsidRDefault="00AA662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г.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   </w:t>
            </w:r>
          </w:p>
          <w:p w:rsidR="00BF2F6D" w:rsidRDefault="00BF2F6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Ломоносова, д. 4</w:t>
            </w:r>
          </w:p>
          <w:p w:rsidR="00AA662D" w:rsidRPr="00AA662D" w:rsidRDefault="00AA662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3C07E4" w:rsidRPr="007E1620" w:rsidRDefault="003C07E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3C07E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г.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3C07E4" w:rsidRDefault="003C07E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Коммунаров,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33</w:t>
            </w:r>
          </w:p>
          <w:p w:rsidR="00AA662D" w:rsidRPr="00AA662D" w:rsidRDefault="00AA662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3C07E4" w:rsidRPr="007E1620" w:rsidRDefault="003C07E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3C07E4" w:rsidRPr="007E1620" w:rsidRDefault="003C07E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3C07E4" w:rsidRPr="007E1620" w:rsidRDefault="003C07E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3C07E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г.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3C07E4" w:rsidRDefault="003C07E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Коммунаров,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33</w:t>
            </w:r>
          </w:p>
          <w:p w:rsidR="00AA662D" w:rsidRPr="00AA662D" w:rsidRDefault="00AA662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3C07E4" w:rsidRPr="007E1620" w:rsidRDefault="003C07E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3C07E4" w:rsidRPr="007E1620" w:rsidRDefault="003C07E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3C07E4" w:rsidRPr="007E1620" w:rsidRDefault="003C07E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3C07E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г.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AA662D" w:rsidRDefault="003C07E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Краснознаменная, </w:t>
            </w:r>
          </w:p>
          <w:p w:rsidR="003C07E4" w:rsidRDefault="003C07E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37</w:t>
            </w:r>
          </w:p>
          <w:p w:rsidR="00AA662D" w:rsidRPr="00AA662D" w:rsidRDefault="00AA662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3C07E4" w:rsidRPr="007E1620" w:rsidRDefault="003C07E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3C07E4" w:rsidRPr="007E1620" w:rsidRDefault="003C07E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3C07E4" w:rsidRPr="007E1620" w:rsidRDefault="003C07E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3C07E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г.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C773FC" w:rsidRDefault="003C07E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Краснознаменная, </w:t>
            </w:r>
          </w:p>
          <w:p w:rsidR="003C07E4" w:rsidRDefault="003C07E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37</w:t>
            </w: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  <w:p w:rsidR="00AA662D" w:rsidRPr="00AA662D" w:rsidRDefault="00AA662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3C07E4" w:rsidRPr="007E1620" w:rsidRDefault="003C07E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3C07E4" w:rsidRPr="007E1620" w:rsidRDefault="003C07E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3C07E4" w:rsidRPr="007E1620" w:rsidRDefault="003C07E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F2F6D" w:rsidRPr="007E1620" w:rsidRDefault="00BF2F6D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AA662D" w:rsidRDefault="00BF2F6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Александровка, </w:t>
            </w:r>
          </w:p>
          <w:p w:rsidR="00BF2F6D" w:rsidRDefault="00BF2F6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Уборевича,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65</w:t>
            </w:r>
          </w:p>
          <w:p w:rsidR="00AA662D" w:rsidRPr="00AA662D" w:rsidRDefault="00AA662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  <w:vAlign w:val="center"/>
          </w:tcPr>
          <w:p w:rsidR="00BF2F6D" w:rsidRPr="007E1620" w:rsidRDefault="00BF2F6D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F2F6D" w:rsidRPr="007E1620" w:rsidRDefault="00BF2F6D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F2F6D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Буссевка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ул.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Деркача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20</w:t>
            </w:r>
          </w:p>
          <w:p w:rsidR="00AA662D" w:rsidRPr="00AA662D" w:rsidRDefault="00AA662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Буссевка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ул.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Деркача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д.</w:t>
            </w:r>
            <w:r w:rsidR="00AA66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22</w:t>
            </w:r>
          </w:p>
          <w:p w:rsidR="00AA662D" w:rsidRPr="00AA662D" w:rsidRDefault="00AA662D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C773FC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Буссевка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пер.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Школьный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C773FC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Вишневка,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Колхозная, д.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51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</w:t>
            </w:r>
            <w:r w:rsidR="00B96564" w:rsidRPr="007E1620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B96564" w:rsidRPr="007E1620">
              <w:rPr>
                <w:color w:val="000000" w:themeColor="text1"/>
                <w:sz w:val="22"/>
                <w:szCs w:val="22"/>
              </w:rPr>
              <w:t xml:space="preserve">Дубовское,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Молодежная, д.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62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</w:t>
            </w:r>
            <w:r w:rsidR="00B96564" w:rsidRPr="007E1620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96564" w:rsidRPr="007E1620">
              <w:rPr>
                <w:color w:val="000000" w:themeColor="text1"/>
                <w:sz w:val="22"/>
                <w:szCs w:val="22"/>
              </w:rPr>
              <w:t>Духовское</w:t>
            </w:r>
            <w:proofErr w:type="spellEnd"/>
            <w:r w:rsidR="00B96564" w:rsidRPr="007E162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пер.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Школьный, 12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  <w:vAlign w:val="bottom"/>
          </w:tcPr>
          <w:p w:rsidR="00C773FC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Красный Кут,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Мира, д. 48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  <w:vAlign w:val="bottom"/>
          </w:tcPr>
          <w:p w:rsidR="00C773FC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Красный Кут,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Мира, д. 50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  <w:vAlign w:val="bottom"/>
          </w:tcPr>
          <w:p w:rsidR="00C773FC" w:rsidRDefault="00B96564" w:rsidP="00C773FC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Красный Кут, </w:t>
            </w:r>
          </w:p>
          <w:p w:rsidR="00B96564" w:rsidRDefault="00B96564" w:rsidP="00C773FC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Мира, д.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42</w:t>
            </w:r>
          </w:p>
          <w:p w:rsidR="00C773FC" w:rsidRPr="00C773FC" w:rsidRDefault="00C773FC" w:rsidP="00C773FC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  <w:vAlign w:val="bottom"/>
          </w:tcPr>
          <w:p w:rsidR="00C773FC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Красный Кут,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Мира, д.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44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  <w:vAlign w:val="bottom"/>
          </w:tcPr>
          <w:p w:rsidR="00C773FC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Красный Кут, </w:t>
            </w:r>
          </w:p>
          <w:p w:rsidR="00B96564" w:rsidRDefault="00B96564" w:rsidP="00C773FC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Мира, </w:t>
            </w:r>
            <w:r w:rsidR="00C773FC">
              <w:rPr>
                <w:color w:val="000000" w:themeColor="text1"/>
                <w:sz w:val="22"/>
                <w:szCs w:val="22"/>
              </w:rPr>
              <w:t>д</w:t>
            </w:r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46</w:t>
            </w:r>
          </w:p>
          <w:p w:rsidR="00C773FC" w:rsidRPr="00C773FC" w:rsidRDefault="00C773FC" w:rsidP="00C773FC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  <w:vAlign w:val="bottom"/>
          </w:tcPr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Красный Кут, 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Дос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д. 1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  <w:vAlign w:val="bottom"/>
          </w:tcPr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Красный Кут, 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Дос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д. 7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  <w:vAlign w:val="bottom"/>
          </w:tcPr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Красный Кут, 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Дос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д. 8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  <w:vAlign w:val="bottom"/>
          </w:tcPr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Красный Кут, 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Дос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д. 9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  <w:vAlign w:val="bottom"/>
          </w:tcPr>
          <w:p w:rsidR="00B96564" w:rsidRPr="007E1620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Красный Кут, 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Дос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д. 10</w:t>
            </w:r>
          </w:p>
        </w:tc>
        <w:tc>
          <w:tcPr>
            <w:tcW w:w="514" w:type="pct"/>
            <w:vAlign w:val="center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Красный Кут, 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Дос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д. 11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расный Кут, 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Дос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12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Кнорринг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ДОС 141</w:t>
            </w:r>
          </w:p>
          <w:p w:rsidR="00C773FC" w:rsidRPr="00C773FC" w:rsidRDefault="00C773FC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Кнорринг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ДОС 143</w:t>
            </w:r>
          </w:p>
          <w:p w:rsidR="00C773FC" w:rsidRPr="00C773FC" w:rsidRDefault="00C773FC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Кнорринг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ДОС 198</w:t>
            </w:r>
          </w:p>
          <w:p w:rsidR="00C773FC" w:rsidRPr="00C773FC" w:rsidRDefault="00C773FC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Первомайская, д. 2</w:t>
            </w:r>
          </w:p>
          <w:p w:rsidR="00C773FC" w:rsidRPr="00C773FC" w:rsidRDefault="00C773FC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="00C773FC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Первомайская, д. 4</w:t>
            </w:r>
          </w:p>
          <w:p w:rsidR="00C773FC" w:rsidRPr="00C773FC" w:rsidRDefault="00C773FC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C773FC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="00C773FC">
              <w:rPr>
                <w:color w:val="000000" w:themeColor="text1"/>
                <w:sz w:val="22"/>
                <w:szCs w:val="22"/>
              </w:rPr>
              <w:t>,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Первомайская, д. 6</w:t>
            </w:r>
          </w:p>
          <w:p w:rsidR="00C773FC" w:rsidRPr="00C773FC" w:rsidRDefault="00C773FC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C773FC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="00C773FC">
              <w:rPr>
                <w:color w:val="000000" w:themeColor="text1"/>
                <w:sz w:val="22"/>
                <w:szCs w:val="22"/>
              </w:rPr>
              <w:t>,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7E1620">
              <w:rPr>
                <w:color w:val="000000" w:themeColor="text1"/>
                <w:sz w:val="22"/>
                <w:szCs w:val="22"/>
              </w:rPr>
              <w:t>Первомайская, д. 9</w:t>
            </w:r>
          </w:p>
          <w:p w:rsidR="00C773FC" w:rsidRPr="00C773FC" w:rsidRDefault="00C773FC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C773FC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="00C773FC">
              <w:rPr>
                <w:color w:val="000000" w:themeColor="text1"/>
                <w:sz w:val="22"/>
                <w:szCs w:val="22"/>
              </w:rPr>
              <w:t>,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Первомайская, д. 10</w:t>
            </w:r>
          </w:p>
          <w:p w:rsidR="00C773FC" w:rsidRPr="00C773FC" w:rsidRDefault="00C773FC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C773FC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="00C773FC">
              <w:rPr>
                <w:color w:val="000000" w:themeColor="text1"/>
                <w:sz w:val="22"/>
                <w:szCs w:val="22"/>
              </w:rPr>
              <w:t>,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Первомайская, д. 11</w:t>
            </w:r>
          </w:p>
          <w:p w:rsidR="00C773FC" w:rsidRPr="00C773FC" w:rsidRDefault="00C773FC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C773FC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="00C773FC">
              <w:rPr>
                <w:color w:val="000000" w:themeColor="text1"/>
                <w:sz w:val="22"/>
                <w:szCs w:val="22"/>
              </w:rPr>
              <w:t>,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Первомайская, д. 12</w:t>
            </w:r>
          </w:p>
          <w:p w:rsidR="00C773FC" w:rsidRPr="00C773FC" w:rsidRDefault="00C773FC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C773FC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="00C773FC">
              <w:rPr>
                <w:color w:val="000000" w:themeColor="text1"/>
                <w:sz w:val="22"/>
                <w:szCs w:val="22"/>
              </w:rPr>
              <w:t>,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Первомайская, д. 13</w:t>
            </w:r>
          </w:p>
          <w:p w:rsidR="00C773FC" w:rsidRPr="00C773FC" w:rsidRDefault="00C773FC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C773FC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="00C773FC">
              <w:rPr>
                <w:color w:val="000000" w:themeColor="text1"/>
                <w:sz w:val="22"/>
                <w:szCs w:val="22"/>
              </w:rPr>
              <w:t>,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Первомайская, д. 14</w:t>
            </w:r>
          </w:p>
          <w:p w:rsidR="00C773FC" w:rsidRPr="00C773FC" w:rsidRDefault="00C773FC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C773FC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="00C773FC">
              <w:rPr>
                <w:color w:val="000000" w:themeColor="text1"/>
                <w:sz w:val="22"/>
                <w:szCs w:val="22"/>
              </w:rPr>
              <w:t>,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C773FC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Первомайская, д. 15</w:t>
            </w:r>
          </w:p>
          <w:p w:rsidR="00C773FC" w:rsidRPr="00C773FC" w:rsidRDefault="00C773FC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236639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="00236639">
              <w:rPr>
                <w:color w:val="000000" w:themeColor="text1"/>
                <w:sz w:val="22"/>
                <w:szCs w:val="22"/>
              </w:rPr>
              <w:t>,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236639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Первомайская, д. 16</w:t>
            </w:r>
          </w:p>
          <w:p w:rsidR="00236639" w:rsidRPr="00236639" w:rsidRDefault="00236639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236639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="00236639">
              <w:rPr>
                <w:color w:val="000000" w:themeColor="text1"/>
                <w:sz w:val="22"/>
                <w:szCs w:val="22"/>
              </w:rPr>
              <w:t>,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236639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Первомайская, д. 17я</w:t>
            </w:r>
          </w:p>
          <w:p w:rsidR="00236639" w:rsidRPr="007E1620" w:rsidRDefault="00236639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="00465D2B">
              <w:rPr>
                <w:color w:val="000000" w:themeColor="text1"/>
                <w:sz w:val="22"/>
                <w:szCs w:val="22"/>
              </w:rPr>
              <w:t>,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Первомайская, д. 17а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Летно-Хвалынское</w:t>
            </w:r>
            <w:proofErr w:type="spellEnd"/>
            <w:r w:rsidR="00465D2B">
              <w:rPr>
                <w:color w:val="000000" w:themeColor="text1"/>
                <w:sz w:val="22"/>
                <w:szCs w:val="22"/>
              </w:rPr>
              <w:t>,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Первомайская, д. 18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Нахимовка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 ул.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Нахимова, д.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4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Нововладимировка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ул.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Центральная, д.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20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Новосельское,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Центральная, д.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Новосельское,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Юбилейная, д.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14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Новосельское,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Конторская, д.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6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465D2B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="00B96564" w:rsidRPr="007E1620">
              <w:rPr>
                <w:color w:val="000000" w:themeColor="text1"/>
                <w:sz w:val="22"/>
                <w:szCs w:val="22"/>
              </w:rPr>
              <w:t>.</w:t>
            </w:r>
            <w:r w:rsidR="00C773FC">
              <w:rPr>
                <w:color w:val="000000" w:themeColor="text1"/>
                <w:sz w:val="22"/>
                <w:szCs w:val="22"/>
              </w:rPr>
              <w:t xml:space="preserve"> </w:t>
            </w:r>
            <w:r w:rsidR="00B96564" w:rsidRPr="007E1620">
              <w:rPr>
                <w:color w:val="000000" w:themeColor="text1"/>
                <w:sz w:val="22"/>
                <w:szCs w:val="22"/>
              </w:rPr>
              <w:t xml:space="preserve">Прохоры,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 Советская, 34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Прохоры,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Советская, 32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Спасское,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Октябрьская, д. 31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Спасское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proofErr w:type="spellEnd"/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 Октябрьская, д. 31а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Спасское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Октябрьская, д. 33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Спасское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Октябрьская, д. 35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7E1620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Спасское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Спасская, д. 134</w:t>
            </w:r>
          </w:p>
          <w:p w:rsidR="00465D2B" w:rsidRPr="00465D2B" w:rsidRDefault="00465D2B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Спасское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465D2B" w:rsidRPr="00465D2B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Спасская, д. 136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Спасское,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Спасскамя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106</w:t>
            </w:r>
          </w:p>
          <w:p w:rsidR="00465D2B" w:rsidRPr="00465D2B" w:rsidRDefault="00465D2B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Спасское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Спасская, д. 137</w:t>
            </w:r>
          </w:p>
          <w:p w:rsidR="00465D2B" w:rsidRPr="00465D2B" w:rsidRDefault="00465D2B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Спасское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Спасская, д. 139</w:t>
            </w:r>
          </w:p>
          <w:p w:rsidR="00465D2B" w:rsidRPr="00465D2B" w:rsidRDefault="00465D2B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Спасское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Спасская, д. 145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Спасское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70 лет Октября, д. 1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Спасское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70 лет Октября, д. 3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465D2B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Спасское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465D2B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Хрещатинская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д. 58</w:t>
            </w:r>
          </w:p>
          <w:p w:rsidR="00465D2B" w:rsidRPr="00465D2B" w:rsidRDefault="00465D2B" w:rsidP="00465D2B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Ж-д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 xml:space="preserve"> станция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Сунгач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ДОС 238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Ж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д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 xml:space="preserve"> станция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Сунгач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ДОС 238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Ж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/д станция </w:t>
            </w:r>
          </w:p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Старый ключ,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Раздольная, д.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1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7E1620">
              <w:rPr>
                <w:color w:val="000000" w:themeColor="text1"/>
                <w:sz w:val="22"/>
                <w:szCs w:val="22"/>
              </w:rPr>
              <w:t>Ж</w:t>
            </w:r>
            <w:proofErr w:type="gramEnd"/>
            <w:r w:rsidRPr="007E1620">
              <w:rPr>
                <w:color w:val="000000" w:themeColor="text1"/>
                <w:sz w:val="22"/>
                <w:szCs w:val="22"/>
              </w:rPr>
              <w:t xml:space="preserve">/д станция </w:t>
            </w:r>
          </w:p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 xml:space="preserve">Старый ключ,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Раздольная, д.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3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Чкаловское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7E1620">
              <w:rPr>
                <w:color w:val="000000" w:themeColor="text1"/>
                <w:sz w:val="22"/>
                <w:szCs w:val="22"/>
              </w:rPr>
              <w:t>Терешкевича</w:t>
            </w:r>
            <w:proofErr w:type="spellEnd"/>
            <w:r w:rsidRPr="007E1620">
              <w:rPr>
                <w:color w:val="000000" w:themeColor="text1"/>
                <w:sz w:val="22"/>
                <w:szCs w:val="22"/>
              </w:rPr>
              <w:t>, д. 64</w:t>
            </w:r>
          </w:p>
          <w:p w:rsidR="00465D2B" w:rsidRPr="00465D2B" w:rsidRDefault="00465D2B" w:rsidP="007E1620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Чкаловское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96564" w:rsidRDefault="00B96564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Ленина, д. 61</w:t>
            </w:r>
          </w:p>
          <w:p w:rsidR="00465D2B" w:rsidRPr="00465D2B" w:rsidRDefault="00465D2B" w:rsidP="007E1620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  <w:vAlign w:val="center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выполнено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465D2B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Чкаловское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465D2B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Ленина, д. 63</w:t>
            </w:r>
          </w:p>
          <w:p w:rsidR="00465D2B" w:rsidRPr="00465D2B" w:rsidRDefault="00465D2B" w:rsidP="00465D2B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465D2B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Чкаловское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465D2B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Ленина, д. 65</w:t>
            </w:r>
          </w:p>
          <w:p w:rsidR="00465D2B" w:rsidRPr="00465D2B" w:rsidRDefault="00465D2B" w:rsidP="00465D2B">
            <w:pPr>
              <w:widowControl/>
              <w:suppressAutoHyphens w:val="0"/>
              <w:autoSpaceDE/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  <w:tr w:rsidR="007E1620" w:rsidRPr="007E1620" w:rsidTr="006052FF">
        <w:tc>
          <w:tcPr>
            <w:tcW w:w="370" w:type="pct"/>
          </w:tcPr>
          <w:p w:rsidR="00B96564" w:rsidRPr="007E1620" w:rsidRDefault="00B96564" w:rsidP="00465D2B">
            <w:pPr>
              <w:numPr>
                <w:ilvl w:val="0"/>
                <w:numId w:val="23"/>
              </w:numPr>
              <w:tabs>
                <w:tab w:val="left" w:pos="8041"/>
              </w:tabs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pct"/>
          </w:tcPr>
          <w:p w:rsidR="00465D2B" w:rsidRDefault="00B96564" w:rsidP="00465D2B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с.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E1620">
              <w:rPr>
                <w:color w:val="000000" w:themeColor="text1"/>
                <w:sz w:val="22"/>
                <w:szCs w:val="22"/>
              </w:rPr>
              <w:t>Чкаловское</w:t>
            </w:r>
            <w:r w:rsidR="00465D2B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96564" w:rsidRDefault="00B96564" w:rsidP="00465D2B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ул</w:t>
            </w:r>
            <w:r w:rsidR="00465D2B">
              <w:rPr>
                <w:color w:val="000000" w:themeColor="text1"/>
                <w:sz w:val="22"/>
                <w:szCs w:val="22"/>
              </w:rPr>
              <w:t>.</w:t>
            </w:r>
            <w:r w:rsidRPr="007E1620">
              <w:rPr>
                <w:color w:val="000000" w:themeColor="text1"/>
                <w:sz w:val="22"/>
                <w:szCs w:val="22"/>
              </w:rPr>
              <w:t xml:space="preserve"> Ленина, д. 67</w:t>
            </w:r>
          </w:p>
          <w:p w:rsidR="00465D2B" w:rsidRPr="00465D2B" w:rsidRDefault="00465D2B" w:rsidP="00465D2B">
            <w:pPr>
              <w:ind w:firstLine="0"/>
              <w:jc w:val="lef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6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514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408" w:type="pct"/>
          </w:tcPr>
          <w:p w:rsidR="00B96564" w:rsidRPr="007E1620" w:rsidRDefault="00B96564" w:rsidP="007E1620">
            <w:pPr>
              <w:tabs>
                <w:tab w:val="left" w:pos="8041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да</w:t>
            </w:r>
          </w:p>
        </w:tc>
        <w:tc>
          <w:tcPr>
            <w:tcW w:w="821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pct"/>
          </w:tcPr>
          <w:p w:rsidR="00B96564" w:rsidRPr="007E1620" w:rsidRDefault="00B96564" w:rsidP="007E1620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E1620">
              <w:rPr>
                <w:color w:val="000000" w:themeColor="text1"/>
                <w:sz w:val="22"/>
                <w:szCs w:val="22"/>
              </w:rPr>
              <w:t>2030</w:t>
            </w:r>
          </w:p>
        </w:tc>
      </w:tr>
    </w:tbl>
    <w:p w:rsidR="00200842" w:rsidRPr="000528A3" w:rsidRDefault="00200842" w:rsidP="00E57C5B">
      <w:pPr>
        <w:jc w:val="left"/>
        <w:rPr>
          <w:szCs w:val="26"/>
        </w:rPr>
      </w:pPr>
    </w:p>
    <w:p w:rsidR="00465D2B" w:rsidRDefault="00465D2B" w:rsidP="00E57C5B">
      <w:pPr>
        <w:jc w:val="left"/>
        <w:rPr>
          <w:szCs w:val="26"/>
        </w:rPr>
      </w:pPr>
    </w:p>
    <w:p w:rsidR="00465D2B" w:rsidRDefault="00465D2B" w:rsidP="00465D2B">
      <w:pPr>
        <w:widowControl/>
        <w:suppressAutoHyphens w:val="0"/>
        <w:autoSpaceDE/>
        <w:ind w:firstLine="0"/>
        <w:jc w:val="left"/>
        <w:rPr>
          <w:szCs w:val="26"/>
        </w:rPr>
      </w:pPr>
      <w:r>
        <w:rPr>
          <w:szCs w:val="26"/>
        </w:rPr>
        <w:br w:type="page"/>
      </w:r>
    </w:p>
    <w:p w:rsidR="006165D4" w:rsidRPr="000528A3" w:rsidRDefault="006165D4" w:rsidP="006165D4">
      <w:pPr>
        <w:tabs>
          <w:tab w:val="left" w:pos="8041"/>
        </w:tabs>
        <w:ind w:left="4820" w:firstLine="0"/>
        <w:jc w:val="center"/>
        <w:rPr>
          <w:szCs w:val="26"/>
        </w:rPr>
      </w:pPr>
      <w:r w:rsidRPr="000528A3">
        <w:rPr>
          <w:szCs w:val="26"/>
        </w:rPr>
        <w:t xml:space="preserve">Приложение № </w:t>
      </w:r>
      <w:r>
        <w:rPr>
          <w:szCs w:val="26"/>
        </w:rPr>
        <w:t>3</w:t>
      </w:r>
    </w:p>
    <w:p w:rsidR="006165D4" w:rsidRPr="000528A3" w:rsidRDefault="006165D4" w:rsidP="006165D4">
      <w:pPr>
        <w:ind w:left="4820" w:firstLine="0"/>
        <w:contextualSpacing/>
        <w:jc w:val="center"/>
        <w:rPr>
          <w:szCs w:val="26"/>
        </w:rPr>
      </w:pPr>
      <w:r w:rsidRPr="000528A3">
        <w:rPr>
          <w:szCs w:val="26"/>
        </w:rPr>
        <w:t xml:space="preserve">к муниципальной программе «Формирование современной городской среды муниципального округа  </w:t>
      </w:r>
      <w:proofErr w:type="spellStart"/>
      <w:proofErr w:type="gramStart"/>
      <w:r w:rsidRPr="000528A3">
        <w:rPr>
          <w:szCs w:val="26"/>
        </w:rPr>
        <w:t>Спасск-Дальний</w:t>
      </w:r>
      <w:proofErr w:type="spellEnd"/>
      <w:proofErr w:type="gramEnd"/>
      <w:r w:rsidRPr="000528A3">
        <w:rPr>
          <w:szCs w:val="26"/>
        </w:rPr>
        <w:t>» на 2026-2030 годы</w:t>
      </w:r>
    </w:p>
    <w:p w:rsidR="006165D4" w:rsidRDefault="006165D4" w:rsidP="006165D4">
      <w:pPr>
        <w:tabs>
          <w:tab w:val="left" w:pos="8041"/>
        </w:tabs>
        <w:ind w:left="5529" w:firstLine="0"/>
        <w:rPr>
          <w:szCs w:val="26"/>
        </w:rPr>
      </w:pPr>
    </w:p>
    <w:p w:rsidR="006165D4" w:rsidRDefault="006165D4" w:rsidP="006165D4">
      <w:pPr>
        <w:tabs>
          <w:tab w:val="left" w:pos="8041"/>
        </w:tabs>
        <w:ind w:left="5529" w:firstLine="0"/>
        <w:rPr>
          <w:szCs w:val="26"/>
        </w:rPr>
      </w:pPr>
    </w:p>
    <w:p w:rsidR="006165D4" w:rsidRPr="000528A3" w:rsidRDefault="006165D4" w:rsidP="006165D4">
      <w:pPr>
        <w:tabs>
          <w:tab w:val="left" w:pos="8041"/>
        </w:tabs>
        <w:ind w:left="5529" w:firstLine="0"/>
        <w:rPr>
          <w:szCs w:val="26"/>
        </w:rPr>
      </w:pPr>
    </w:p>
    <w:p w:rsidR="000217C6" w:rsidRPr="000528A3" w:rsidRDefault="000217C6" w:rsidP="006165D4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>ПЕРЕЧЕНЬ</w:t>
      </w:r>
    </w:p>
    <w:p w:rsidR="006165D4" w:rsidRDefault="000217C6" w:rsidP="006165D4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 xml:space="preserve">общественных территорий, нуждающихся в благоустройстве </w:t>
      </w:r>
    </w:p>
    <w:p w:rsidR="006165D4" w:rsidRDefault="000217C6" w:rsidP="006165D4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 xml:space="preserve">(с учетом физического состояния) и подлежащих благоустройству </w:t>
      </w:r>
    </w:p>
    <w:p w:rsidR="006165D4" w:rsidRDefault="000217C6" w:rsidP="006165D4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 xml:space="preserve">в рамках муниципальной программы «Формирование современной </w:t>
      </w:r>
    </w:p>
    <w:p w:rsidR="000217C6" w:rsidRDefault="000217C6" w:rsidP="006165D4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 xml:space="preserve">городской среды» </w:t>
      </w:r>
      <w:r w:rsidR="000508DC">
        <w:rPr>
          <w:b/>
          <w:szCs w:val="26"/>
        </w:rPr>
        <w:t>на 2026-2030 годы</w:t>
      </w:r>
    </w:p>
    <w:p w:rsidR="006165D4" w:rsidRPr="000528A3" w:rsidRDefault="006165D4" w:rsidP="006165D4">
      <w:pPr>
        <w:tabs>
          <w:tab w:val="left" w:pos="8041"/>
        </w:tabs>
        <w:spacing w:line="360" w:lineRule="auto"/>
        <w:ind w:firstLine="0"/>
        <w:jc w:val="left"/>
        <w:rPr>
          <w:b/>
          <w:szCs w:val="26"/>
        </w:rPr>
      </w:pPr>
    </w:p>
    <w:tbl>
      <w:tblPr>
        <w:tblStyle w:val="af8"/>
        <w:tblW w:w="9214" w:type="dxa"/>
        <w:tblInd w:w="250" w:type="dxa"/>
        <w:tblLayout w:type="fixed"/>
        <w:tblLook w:val="04A0"/>
      </w:tblPr>
      <w:tblGrid>
        <w:gridCol w:w="567"/>
        <w:gridCol w:w="3119"/>
        <w:gridCol w:w="3827"/>
        <w:gridCol w:w="1701"/>
      </w:tblGrid>
      <w:tr w:rsidR="000217C6" w:rsidRPr="000528A3" w:rsidTr="00A663D0">
        <w:tc>
          <w:tcPr>
            <w:tcW w:w="567" w:type="dxa"/>
          </w:tcPr>
          <w:p w:rsidR="000217C6" w:rsidRPr="000528A3" w:rsidRDefault="000217C6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 xml:space="preserve">№ </w:t>
            </w:r>
            <w:proofErr w:type="gramStart"/>
            <w:r w:rsidRPr="000528A3">
              <w:rPr>
                <w:szCs w:val="26"/>
              </w:rPr>
              <w:t>п</w:t>
            </w:r>
            <w:proofErr w:type="gramEnd"/>
            <w:r w:rsidRPr="000528A3">
              <w:rPr>
                <w:szCs w:val="26"/>
              </w:rPr>
              <w:t>/п</w:t>
            </w:r>
          </w:p>
        </w:tc>
        <w:tc>
          <w:tcPr>
            <w:tcW w:w="3119" w:type="dxa"/>
          </w:tcPr>
          <w:p w:rsidR="000217C6" w:rsidRPr="000528A3" w:rsidRDefault="000217C6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Наименование муниципального образования, наименование  и адрес общественной территории</w:t>
            </w:r>
          </w:p>
        </w:tc>
        <w:tc>
          <w:tcPr>
            <w:tcW w:w="3827" w:type="dxa"/>
          </w:tcPr>
          <w:p w:rsidR="000217C6" w:rsidRPr="000528A3" w:rsidRDefault="000217C6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Перечень видов работ</w:t>
            </w:r>
          </w:p>
        </w:tc>
        <w:tc>
          <w:tcPr>
            <w:tcW w:w="1701" w:type="dxa"/>
          </w:tcPr>
          <w:p w:rsidR="000217C6" w:rsidRPr="000528A3" w:rsidRDefault="000217C6" w:rsidP="006165D4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Срок выполнения работ</w:t>
            </w:r>
          </w:p>
        </w:tc>
      </w:tr>
      <w:tr w:rsidR="000217C6" w:rsidRPr="000528A3" w:rsidTr="00A663D0">
        <w:tc>
          <w:tcPr>
            <w:tcW w:w="567" w:type="dxa"/>
          </w:tcPr>
          <w:p w:rsidR="000217C6" w:rsidRPr="000528A3" w:rsidRDefault="000217C6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1</w:t>
            </w:r>
          </w:p>
        </w:tc>
        <w:tc>
          <w:tcPr>
            <w:tcW w:w="3119" w:type="dxa"/>
          </w:tcPr>
          <w:p w:rsidR="000217C6" w:rsidRPr="000528A3" w:rsidRDefault="000217C6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</w:t>
            </w:r>
          </w:p>
        </w:tc>
        <w:tc>
          <w:tcPr>
            <w:tcW w:w="3827" w:type="dxa"/>
          </w:tcPr>
          <w:p w:rsidR="000217C6" w:rsidRPr="000528A3" w:rsidRDefault="000217C6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3</w:t>
            </w:r>
          </w:p>
        </w:tc>
        <w:tc>
          <w:tcPr>
            <w:tcW w:w="1701" w:type="dxa"/>
          </w:tcPr>
          <w:p w:rsidR="000217C6" w:rsidRPr="000528A3" w:rsidRDefault="000217C6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4</w:t>
            </w:r>
          </w:p>
        </w:tc>
      </w:tr>
      <w:tr w:rsidR="000217C6" w:rsidRPr="000528A3" w:rsidTr="00A663D0">
        <w:tc>
          <w:tcPr>
            <w:tcW w:w="567" w:type="dxa"/>
            <w:vAlign w:val="center"/>
          </w:tcPr>
          <w:p w:rsidR="000217C6" w:rsidRPr="000528A3" w:rsidRDefault="000217C6" w:rsidP="00E57C5B">
            <w:pPr>
              <w:numPr>
                <w:ilvl w:val="0"/>
                <w:numId w:val="22"/>
              </w:numPr>
              <w:tabs>
                <w:tab w:val="left" w:pos="426"/>
                <w:tab w:val="left" w:pos="8041"/>
              </w:tabs>
              <w:jc w:val="left"/>
              <w:rPr>
                <w:szCs w:val="26"/>
              </w:rPr>
            </w:pPr>
          </w:p>
        </w:tc>
        <w:tc>
          <w:tcPr>
            <w:tcW w:w="3119" w:type="dxa"/>
          </w:tcPr>
          <w:p w:rsidR="006165D4" w:rsidRDefault="000217C6" w:rsidP="00E57C5B">
            <w:pPr>
              <w:pStyle w:val="aff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Площадь ДК «Приморье» (г.</w:t>
            </w:r>
            <w:r w:rsidR="006165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Спасск-Дальний</w:t>
            </w:r>
            <w:proofErr w:type="spellEnd"/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gramEnd"/>
          </w:p>
          <w:p w:rsidR="006165D4" w:rsidRDefault="000217C6" w:rsidP="00E57C5B">
            <w:pPr>
              <w:pStyle w:val="aff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</w:t>
            </w:r>
            <w:r w:rsidR="006165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Красногвардейская, </w:t>
            </w:r>
          </w:p>
          <w:p w:rsidR="000217C6" w:rsidRPr="000528A3" w:rsidRDefault="000217C6" w:rsidP="00E57C5B">
            <w:pPr>
              <w:pStyle w:val="aff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д. 75/1)</w:t>
            </w:r>
          </w:p>
        </w:tc>
        <w:tc>
          <w:tcPr>
            <w:tcW w:w="3827" w:type="dxa"/>
          </w:tcPr>
          <w:p w:rsidR="000217C6" w:rsidRDefault="000217C6" w:rsidP="006165D4">
            <w:pPr>
              <w:ind w:firstLine="0"/>
              <w:rPr>
                <w:szCs w:val="26"/>
              </w:rPr>
            </w:pPr>
            <w:r w:rsidRPr="000528A3">
              <w:rPr>
                <w:szCs w:val="26"/>
              </w:rPr>
              <w:t>Ремонт пешеходных зон, обеспечение освещения территорий, установка скамеек, установка урн для мусора, установка малых архитектурных форм</w:t>
            </w:r>
          </w:p>
          <w:p w:rsidR="006165D4" w:rsidRPr="000528A3" w:rsidRDefault="006165D4" w:rsidP="006165D4">
            <w:pPr>
              <w:ind w:firstLine="0"/>
              <w:rPr>
                <w:szCs w:val="26"/>
              </w:rPr>
            </w:pPr>
          </w:p>
        </w:tc>
        <w:tc>
          <w:tcPr>
            <w:tcW w:w="1701" w:type="dxa"/>
          </w:tcPr>
          <w:p w:rsidR="000217C6" w:rsidRPr="000528A3" w:rsidRDefault="000217C6" w:rsidP="00A663D0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2025-2026</w:t>
            </w:r>
          </w:p>
        </w:tc>
      </w:tr>
      <w:tr w:rsidR="000217C6" w:rsidRPr="000528A3" w:rsidTr="00A663D0">
        <w:tc>
          <w:tcPr>
            <w:tcW w:w="567" w:type="dxa"/>
            <w:vAlign w:val="center"/>
          </w:tcPr>
          <w:p w:rsidR="000217C6" w:rsidRPr="000528A3" w:rsidRDefault="000217C6" w:rsidP="00E57C5B">
            <w:pPr>
              <w:numPr>
                <w:ilvl w:val="0"/>
                <w:numId w:val="22"/>
              </w:numPr>
              <w:tabs>
                <w:tab w:val="left" w:pos="426"/>
                <w:tab w:val="left" w:pos="8041"/>
              </w:tabs>
              <w:jc w:val="left"/>
              <w:rPr>
                <w:szCs w:val="26"/>
              </w:rPr>
            </w:pPr>
          </w:p>
        </w:tc>
        <w:tc>
          <w:tcPr>
            <w:tcW w:w="3119" w:type="dxa"/>
          </w:tcPr>
          <w:p w:rsidR="006165D4" w:rsidRDefault="000217C6" w:rsidP="00E57C5B">
            <w:pPr>
              <w:pStyle w:val="aff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Детский сквер «</w:t>
            </w:r>
            <w:proofErr w:type="spellStart"/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Чебурашка</w:t>
            </w:r>
            <w:proofErr w:type="spellEnd"/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  </w:t>
            </w:r>
          </w:p>
          <w:p w:rsidR="000217C6" w:rsidRPr="000528A3" w:rsidRDefault="000217C6" w:rsidP="00E57C5B">
            <w:pPr>
              <w:pStyle w:val="aff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 w:rsidR="006165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</w:t>
            </w:r>
            <w:r w:rsidR="006165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Грибоедова</w:t>
            </w:r>
            <w:proofErr w:type="spellEnd"/>
          </w:p>
          <w:p w:rsidR="000217C6" w:rsidRPr="000528A3" w:rsidRDefault="000217C6" w:rsidP="00E57C5B">
            <w:pPr>
              <w:pStyle w:val="aff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:rsidR="000217C6" w:rsidRPr="000528A3" w:rsidRDefault="000217C6" w:rsidP="006165D4">
            <w:pPr>
              <w:ind w:firstLine="0"/>
              <w:rPr>
                <w:szCs w:val="26"/>
              </w:rPr>
            </w:pPr>
            <w:r w:rsidRPr="000528A3">
              <w:rPr>
                <w:szCs w:val="26"/>
              </w:rPr>
              <w:t>Устройство детской спортивной игровой площадки, устройство освещения, установка МАФ</w:t>
            </w:r>
          </w:p>
        </w:tc>
        <w:tc>
          <w:tcPr>
            <w:tcW w:w="1701" w:type="dxa"/>
          </w:tcPr>
          <w:p w:rsidR="000217C6" w:rsidRPr="000528A3" w:rsidRDefault="000135E9" w:rsidP="00A663D0">
            <w:pPr>
              <w:tabs>
                <w:tab w:val="left" w:pos="8041"/>
              </w:tabs>
              <w:ind w:firstLine="0"/>
              <w:jc w:val="center"/>
              <w:rPr>
                <w:szCs w:val="26"/>
                <w:lang w:val="en-US"/>
              </w:rPr>
            </w:pPr>
            <w:r w:rsidRPr="000528A3">
              <w:rPr>
                <w:szCs w:val="26"/>
                <w:lang w:val="en-US"/>
              </w:rPr>
              <w:t>2027</w:t>
            </w:r>
          </w:p>
        </w:tc>
      </w:tr>
      <w:tr w:rsidR="007E01C8" w:rsidRPr="000528A3" w:rsidTr="00A663D0">
        <w:tc>
          <w:tcPr>
            <w:tcW w:w="567" w:type="dxa"/>
            <w:vAlign w:val="center"/>
          </w:tcPr>
          <w:p w:rsidR="007E01C8" w:rsidRPr="000528A3" w:rsidRDefault="007E01C8" w:rsidP="00E57C5B">
            <w:pPr>
              <w:numPr>
                <w:ilvl w:val="0"/>
                <w:numId w:val="22"/>
              </w:numPr>
              <w:tabs>
                <w:tab w:val="left" w:pos="426"/>
                <w:tab w:val="left" w:pos="8041"/>
              </w:tabs>
              <w:jc w:val="left"/>
              <w:rPr>
                <w:szCs w:val="26"/>
              </w:rPr>
            </w:pPr>
          </w:p>
        </w:tc>
        <w:tc>
          <w:tcPr>
            <w:tcW w:w="3119" w:type="dxa"/>
          </w:tcPr>
          <w:p w:rsidR="006165D4" w:rsidRDefault="002A2FF2" w:rsidP="00E57C5B">
            <w:pPr>
              <w:pStyle w:val="aff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Пешеходная зона </w:t>
            </w:r>
          </w:p>
          <w:p w:rsidR="00A663D0" w:rsidRDefault="002A2FF2" w:rsidP="00E57C5B">
            <w:pPr>
              <w:pStyle w:val="aff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</w:t>
            </w:r>
            <w:r w:rsidR="006165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A663D0" w:rsidRDefault="002A2FF2" w:rsidP="00E57C5B">
            <w:pPr>
              <w:pStyle w:val="aff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ул.</w:t>
            </w:r>
            <w:r w:rsidR="00A663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Ленинская, д.</w:t>
            </w:r>
            <w:r w:rsidR="00A663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42 </w:t>
            </w:r>
          </w:p>
          <w:p w:rsidR="007E01C8" w:rsidRDefault="002A2FF2" w:rsidP="00E57C5B">
            <w:pPr>
              <w:pStyle w:val="aff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ул.</w:t>
            </w:r>
            <w:r w:rsidR="00A663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Советская, д.</w:t>
            </w:r>
            <w:r w:rsidR="00A663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52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  <w:p w:rsidR="00A663D0" w:rsidRPr="000528A3" w:rsidRDefault="00A663D0" w:rsidP="00E57C5B">
            <w:pPr>
              <w:pStyle w:val="aff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:rsidR="007E01C8" w:rsidRPr="000528A3" w:rsidRDefault="002A2FF2" w:rsidP="006165D4">
            <w:pPr>
              <w:ind w:firstLine="0"/>
              <w:rPr>
                <w:szCs w:val="26"/>
              </w:rPr>
            </w:pPr>
            <w:r w:rsidRPr="000528A3">
              <w:rPr>
                <w:szCs w:val="26"/>
              </w:rPr>
              <w:t>Устройство пешеходных дорожек, устройство освещения, установка МАФ, озеленение</w:t>
            </w:r>
          </w:p>
        </w:tc>
        <w:tc>
          <w:tcPr>
            <w:tcW w:w="1701" w:type="dxa"/>
          </w:tcPr>
          <w:p w:rsidR="007E01C8" w:rsidRPr="000528A3" w:rsidRDefault="002A2FF2" w:rsidP="00A663D0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</w:t>
            </w:r>
            <w:r w:rsidR="000135E9" w:rsidRPr="000528A3">
              <w:rPr>
                <w:szCs w:val="26"/>
                <w:lang w:val="en-US"/>
              </w:rPr>
              <w:t>0</w:t>
            </w:r>
            <w:r w:rsidRPr="000528A3">
              <w:rPr>
                <w:szCs w:val="26"/>
              </w:rPr>
              <w:t>26-2027</w:t>
            </w:r>
          </w:p>
        </w:tc>
      </w:tr>
    </w:tbl>
    <w:p w:rsidR="004C01EB" w:rsidRPr="000528A3" w:rsidRDefault="004C01EB" w:rsidP="00E57C5B">
      <w:pPr>
        <w:tabs>
          <w:tab w:val="left" w:pos="8041"/>
        </w:tabs>
        <w:ind w:left="5245" w:firstLine="0"/>
        <w:jc w:val="center"/>
        <w:rPr>
          <w:szCs w:val="26"/>
        </w:rPr>
      </w:pPr>
    </w:p>
    <w:p w:rsidR="0098579C" w:rsidRDefault="0098579C" w:rsidP="00E57C5B">
      <w:pPr>
        <w:tabs>
          <w:tab w:val="left" w:pos="8041"/>
        </w:tabs>
        <w:ind w:firstLine="0"/>
        <w:rPr>
          <w:szCs w:val="26"/>
        </w:rPr>
      </w:pPr>
    </w:p>
    <w:p w:rsidR="00A663D0" w:rsidRDefault="00A663D0" w:rsidP="00E57C5B">
      <w:pPr>
        <w:tabs>
          <w:tab w:val="left" w:pos="8041"/>
        </w:tabs>
        <w:ind w:firstLine="0"/>
        <w:rPr>
          <w:szCs w:val="26"/>
        </w:rPr>
      </w:pPr>
    </w:p>
    <w:p w:rsidR="00A663D0" w:rsidRDefault="00A663D0">
      <w:pPr>
        <w:widowControl/>
        <w:suppressAutoHyphens w:val="0"/>
        <w:autoSpaceDE/>
        <w:ind w:firstLine="0"/>
        <w:jc w:val="left"/>
        <w:rPr>
          <w:szCs w:val="26"/>
        </w:rPr>
      </w:pPr>
      <w:r>
        <w:rPr>
          <w:szCs w:val="26"/>
        </w:rPr>
        <w:br w:type="page"/>
      </w:r>
    </w:p>
    <w:p w:rsidR="00A663D0" w:rsidRPr="000528A3" w:rsidRDefault="00A663D0" w:rsidP="00A663D0">
      <w:pPr>
        <w:tabs>
          <w:tab w:val="left" w:pos="8041"/>
        </w:tabs>
        <w:ind w:left="4820" w:firstLine="0"/>
        <w:jc w:val="center"/>
        <w:rPr>
          <w:szCs w:val="26"/>
        </w:rPr>
      </w:pPr>
      <w:r w:rsidRPr="000528A3">
        <w:rPr>
          <w:szCs w:val="26"/>
        </w:rPr>
        <w:t xml:space="preserve">Приложение № </w:t>
      </w:r>
      <w:r>
        <w:rPr>
          <w:szCs w:val="26"/>
        </w:rPr>
        <w:t>4</w:t>
      </w:r>
    </w:p>
    <w:p w:rsidR="00A663D0" w:rsidRPr="000528A3" w:rsidRDefault="00A663D0" w:rsidP="00A663D0">
      <w:pPr>
        <w:ind w:left="4820" w:firstLine="0"/>
        <w:contextualSpacing/>
        <w:jc w:val="center"/>
        <w:rPr>
          <w:szCs w:val="26"/>
        </w:rPr>
      </w:pPr>
      <w:r w:rsidRPr="000528A3">
        <w:rPr>
          <w:szCs w:val="26"/>
        </w:rPr>
        <w:t xml:space="preserve">к муниципальной программе «Формирование современной городской среды муниципального округа  </w:t>
      </w:r>
      <w:proofErr w:type="spellStart"/>
      <w:proofErr w:type="gramStart"/>
      <w:r w:rsidRPr="000528A3">
        <w:rPr>
          <w:szCs w:val="26"/>
        </w:rPr>
        <w:t>Спасск-Дальний</w:t>
      </w:r>
      <w:proofErr w:type="spellEnd"/>
      <w:proofErr w:type="gramEnd"/>
      <w:r w:rsidRPr="000528A3">
        <w:rPr>
          <w:szCs w:val="26"/>
        </w:rPr>
        <w:t>» на 2026-2030 годы</w:t>
      </w:r>
    </w:p>
    <w:p w:rsidR="003F7518" w:rsidRDefault="003F7518" w:rsidP="00E57C5B">
      <w:pPr>
        <w:tabs>
          <w:tab w:val="left" w:pos="8041"/>
        </w:tabs>
        <w:ind w:left="5529" w:firstLine="0"/>
        <w:rPr>
          <w:szCs w:val="26"/>
        </w:rPr>
      </w:pPr>
    </w:p>
    <w:p w:rsidR="00A663D0" w:rsidRDefault="00A663D0" w:rsidP="00E57C5B">
      <w:pPr>
        <w:tabs>
          <w:tab w:val="left" w:pos="8041"/>
        </w:tabs>
        <w:ind w:left="5529" w:firstLine="0"/>
        <w:rPr>
          <w:szCs w:val="26"/>
        </w:rPr>
      </w:pPr>
    </w:p>
    <w:p w:rsidR="00A663D0" w:rsidRPr="000528A3" w:rsidRDefault="00A663D0" w:rsidP="00E57C5B">
      <w:pPr>
        <w:tabs>
          <w:tab w:val="left" w:pos="8041"/>
        </w:tabs>
        <w:ind w:left="5529" w:firstLine="0"/>
        <w:rPr>
          <w:szCs w:val="26"/>
        </w:rPr>
      </w:pPr>
    </w:p>
    <w:p w:rsidR="003F7518" w:rsidRPr="000528A3" w:rsidRDefault="003F7518" w:rsidP="00A663D0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>ПЕРЕЧЕНЬ</w:t>
      </w:r>
    </w:p>
    <w:p w:rsidR="003F7518" w:rsidRPr="000528A3" w:rsidRDefault="003F7518" w:rsidP="00A663D0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 xml:space="preserve">территорий, нуждающихся в </w:t>
      </w:r>
      <w:proofErr w:type="gramStart"/>
      <w:r w:rsidRPr="000528A3">
        <w:rPr>
          <w:b/>
          <w:szCs w:val="26"/>
        </w:rPr>
        <w:t>благоустройстве</w:t>
      </w:r>
      <w:proofErr w:type="gramEnd"/>
      <w:r w:rsidRPr="000528A3">
        <w:rPr>
          <w:b/>
          <w:szCs w:val="26"/>
        </w:rPr>
        <w:t xml:space="preserve"> в том числе с установкой детских или спортивных площадок в рамках муниципальной программы «Формирование современной городской среды» </w:t>
      </w:r>
    </w:p>
    <w:p w:rsidR="003F7518" w:rsidRPr="000528A3" w:rsidRDefault="003F7518" w:rsidP="00A663D0">
      <w:pPr>
        <w:tabs>
          <w:tab w:val="left" w:pos="8041"/>
        </w:tabs>
        <w:spacing w:line="360" w:lineRule="auto"/>
        <w:ind w:firstLine="0"/>
        <w:jc w:val="right"/>
        <w:rPr>
          <w:b/>
          <w:szCs w:val="26"/>
        </w:rPr>
      </w:pPr>
    </w:p>
    <w:tbl>
      <w:tblPr>
        <w:tblW w:w="5000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9"/>
        <w:gridCol w:w="3684"/>
        <w:gridCol w:w="1351"/>
        <w:gridCol w:w="1261"/>
        <w:gridCol w:w="1545"/>
        <w:gridCol w:w="1160"/>
      </w:tblGrid>
      <w:tr w:rsidR="00A663D0" w:rsidRPr="000528A3" w:rsidTr="00A663D0">
        <w:trPr>
          <w:trHeight w:val="420"/>
        </w:trPr>
        <w:tc>
          <w:tcPr>
            <w:tcW w:w="297" w:type="pct"/>
            <w:vMerge w:val="restar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 xml:space="preserve">№ </w:t>
            </w:r>
            <w:proofErr w:type="gramStart"/>
            <w:r w:rsidRPr="000528A3">
              <w:rPr>
                <w:szCs w:val="26"/>
              </w:rPr>
              <w:t>п</w:t>
            </w:r>
            <w:proofErr w:type="gramEnd"/>
            <w:r w:rsidRPr="000528A3">
              <w:rPr>
                <w:szCs w:val="26"/>
              </w:rPr>
              <w:t>/п</w:t>
            </w:r>
          </w:p>
        </w:tc>
        <w:tc>
          <w:tcPr>
            <w:tcW w:w="1925" w:type="pct"/>
            <w:vMerge w:val="restar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Наименование муниципального образования, адрес дома</w:t>
            </w:r>
          </w:p>
        </w:tc>
        <w:tc>
          <w:tcPr>
            <w:tcW w:w="2172" w:type="pct"/>
            <w:gridSpan w:val="3"/>
            <w:tcBorders>
              <w:bottom w:val="single" w:sz="4" w:space="0" w:color="auto"/>
            </w:tcBorders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Перечень видов работ</w:t>
            </w:r>
          </w:p>
        </w:tc>
        <w:tc>
          <w:tcPr>
            <w:tcW w:w="606" w:type="pct"/>
            <w:vMerge w:val="restar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 xml:space="preserve">Срок </w:t>
            </w:r>
            <w:proofErr w:type="spellStart"/>
            <w:proofErr w:type="gramStart"/>
            <w:r w:rsidRPr="000528A3">
              <w:rPr>
                <w:szCs w:val="26"/>
              </w:rPr>
              <w:t>выпол</w:t>
            </w:r>
            <w:r w:rsidR="00A663D0">
              <w:rPr>
                <w:szCs w:val="26"/>
              </w:rPr>
              <w:t>-</w:t>
            </w:r>
            <w:r w:rsidRPr="000528A3">
              <w:rPr>
                <w:szCs w:val="26"/>
              </w:rPr>
              <w:t>нения</w:t>
            </w:r>
            <w:proofErr w:type="spellEnd"/>
            <w:proofErr w:type="gramEnd"/>
            <w:r w:rsidRPr="000528A3">
              <w:rPr>
                <w:szCs w:val="26"/>
              </w:rPr>
              <w:t xml:space="preserve"> работ</w:t>
            </w:r>
          </w:p>
        </w:tc>
      </w:tr>
      <w:tr w:rsidR="00A663D0" w:rsidRPr="000528A3" w:rsidTr="00A663D0">
        <w:trPr>
          <w:trHeight w:val="675"/>
        </w:trPr>
        <w:tc>
          <w:tcPr>
            <w:tcW w:w="297" w:type="pct"/>
            <w:vMerge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1925" w:type="pct"/>
            <w:vMerge/>
            <w:tcBorders>
              <w:bottom w:val="nil"/>
            </w:tcBorders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Ремонт дворовых проездов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proofErr w:type="spellStart"/>
            <w:proofErr w:type="gramStart"/>
            <w:r w:rsidRPr="000528A3">
              <w:rPr>
                <w:szCs w:val="26"/>
              </w:rPr>
              <w:t>Уста</w:t>
            </w:r>
            <w:r w:rsidR="00A663D0">
              <w:rPr>
                <w:szCs w:val="26"/>
              </w:rPr>
              <w:t>-</w:t>
            </w:r>
            <w:r w:rsidRPr="000528A3">
              <w:rPr>
                <w:szCs w:val="26"/>
              </w:rPr>
              <w:t>новка</w:t>
            </w:r>
            <w:proofErr w:type="spellEnd"/>
            <w:proofErr w:type="gramEnd"/>
            <w:r w:rsidRPr="000528A3">
              <w:rPr>
                <w:szCs w:val="26"/>
              </w:rPr>
              <w:t xml:space="preserve"> </w:t>
            </w:r>
            <w:proofErr w:type="spellStart"/>
            <w:r w:rsidRPr="000528A3">
              <w:rPr>
                <w:szCs w:val="26"/>
              </w:rPr>
              <w:t>спортив</w:t>
            </w:r>
            <w:r w:rsidR="00A663D0">
              <w:rPr>
                <w:szCs w:val="26"/>
              </w:rPr>
              <w:t>-</w:t>
            </w:r>
            <w:r w:rsidRPr="000528A3">
              <w:rPr>
                <w:szCs w:val="26"/>
              </w:rPr>
              <w:t>ной</w:t>
            </w:r>
            <w:proofErr w:type="spellEnd"/>
            <w:r w:rsidRPr="000528A3">
              <w:rPr>
                <w:szCs w:val="26"/>
              </w:rPr>
              <w:t xml:space="preserve"> </w:t>
            </w:r>
            <w:proofErr w:type="spellStart"/>
            <w:r w:rsidRPr="000528A3">
              <w:rPr>
                <w:szCs w:val="26"/>
              </w:rPr>
              <w:t>площад</w:t>
            </w:r>
            <w:r w:rsidR="00A663D0">
              <w:rPr>
                <w:szCs w:val="26"/>
              </w:rPr>
              <w:t>-</w:t>
            </w:r>
            <w:r w:rsidRPr="000528A3">
              <w:rPr>
                <w:szCs w:val="26"/>
              </w:rPr>
              <w:t>ки</w:t>
            </w:r>
            <w:proofErr w:type="spellEnd"/>
            <w:r w:rsidRPr="000528A3">
              <w:rPr>
                <w:szCs w:val="26"/>
              </w:rPr>
              <w:t xml:space="preserve"> 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 xml:space="preserve">Установка детской площадки </w:t>
            </w:r>
          </w:p>
        </w:tc>
        <w:tc>
          <w:tcPr>
            <w:tcW w:w="606" w:type="pct"/>
            <w:vMerge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</w:p>
        </w:tc>
      </w:tr>
      <w:tr w:rsidR="00A663D0" w:rsidRPr="000528A3" w:rsidTr="00A663D0">
        <w:tc>
          <w:tcPr>
            <w:tcW w:w="297" w:type="pct"/>
            <w:vAlign w:val="center"/>
          </w:tcPr>
          <w:p w:rsidR="003F7518" w:rsidRPr="000528A3" w:rsidRDefault="003F7518" w:rsidP="00E57C5B">
            <w:pPr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1</w:t>
            </w:r>
          </w:p>
        </w:tc>
        <w:tc>
          <w:tcPr>
            <w:tcW w:w="1925" w:type="pct"/>
            <w:vAlign w:val="center"/>
          </w:tcPr>
          <w:p w:rsidR="003F7518" w:rsidRPr="000528A3" w:rsidRDefault="003F7518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</w:t>
            </w:r>
          </w:p>
        </w:tc>
        <w:tc>
          <w:tcPr>
            <w:tcW w:w="706" w:type="pct"/>
            <w:tcBorders>
              <w:top w:val="single" w:sz="4" w:space="0" w:color="auto"/>
            </w:tcBorders>
            <w:vAlign w:val="center"/>
          </w:tcPr>
          <w:p w:rsidR="003F7518" w:rsidRPr="000528A3" w:rsidRDefault="003F7518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3</w:t>
            </w:r>
          </w:p>
        </w:tc>
        <w:tc>
          <w:tcPr>
            <w:tcW w:w="659" w:type="pct"/>
            <w:vAlign w:val="center"/>
          </w:tcPr>
          <w:p w:rsidR="003F7518" w:rsidRPr="000528A3" w:rsidRDefault="003F7518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4</w:t>
            </w:r>
          </w:p>
        </w:tc>
        <w:tc>
          <w:tcPr>
            <w:tcW w:w="807" w:type="pct"/>
            <w:vAlign w:val="center"/>
          </w:tcPr>
          <w:p w:rsidR="003F7518" w:rsidRPr="000528A3" w:rsidRDefault="003F7518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5</w:t>
            </w:r>
          </w:p>
        </w:tc>
        <w:tc>
          <w:tcPr>
            <w:tcW w:w="606" w:type="pct"/>
            <w:vAlign w:val="center"/>
          </w:tcPr>
          <w:p w:rsidR="003F7518" w:rsidRPr="000528A3" w:rsidRDefault="003F7518" w:rsidP="00E57C5B">
            <w:pPr>
              <w:ind w:firstLine="0"/>
              <w:jc w:val="left"/>
              <w:rPr>
                <w:szCs w:val="26"/>
              </w:rPr>
            </w:pPr>
            <w:r w:rsidRPr="000528A3">
              <w:rPr>
                <w:szCs w:val="26"/>
              </w:rPr>
              <w:t>7</w:t>
            </w:r>
          </w:p>
        </w:tc>
      </w:tr>
      <w:tr w:rsidR="00A663D0" w:rsidRPr="000528A3" w:rsidTr="00A663D0">
        <w:tc>
          <w:tcPr>
            <w:tcW w:w="297" w:type="pct"/>
          </w:tcPr>
          <w:p w:rsidR="003F7518" w:rsidRPr="000528A3" w:rsidRDefault="003F7518" w:rsidP="00E57C5B">
            <w:pPr>
              <w:numPr>
                <w:ilvl w:val="0"/>
                <w:numId w:val="29"/>
              </w:numPr>
              <w:tabs>
                <w:tab w:val="left" w:pos="8041"/>
              </w:tabs>
              <w:ind w:left="644"/>
              <w:rPr>
                <w:szCs w:val="26"/>
              </w:rPr>
            </w:pPr>
          </w:p>
        </w:tc>
        <w:tc>
          <w:tcPr>
            <w:tcW w:w="1925" w:type="pct"/>
            <w:vAlign w:val="bottom"/>
          </w:tcPr>
          <w:p w:rsidR="00A663D0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г.</w:t>
            </w:r>
            <w:r w:rsidR="00A663D0">
              <w:rPr>
                <w:color w:val="000000"/>
                <w:szCs w:val="26"/>
              </w:rPr>
              <w:t xml:space="preserve"> </w:t>
            </w:r>
            <w:proofErr w:type="spellStart"/>
            <w:proofErr w:type="gramStart"/>
            <w:r w:rsidRPr="000528A3">
              <w:rPr>
                <w:color w:val="000000"/>
                <w:szCs w:val="26"/>
              </w:rPr>
              <w:t>Спасск-Дальний</w:t>
            </w:r>
            <w:proofErr w:type="spellEnd"/>
            <w:proofErr w:type="gramEnd"/>
            <w:r w:rsidRPr="000528A3">
              <w:rPr>
                <w:color w:val="000000"/>
                <w:szCs w:val="26"/>
              </w:rPr>
              <w:t xml:space="preserve">, </w:t>
            </w:r>
          </w:p>
          <w:p w:rsidR="003F7518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ул.</w:t>
            </w:r>
            <w:r w:rsidR="00A663D0">
              <w:rPr>
                <w:color w:val="000000"/>
                <w:szCs w:val="26"/>
              </w:rPr>
              <w:t xml:space="preserve"> </w:t>
            </w:r>
            <w:r w:rsidR="00E70BC7" w:rsidRPr="000528A3">
              <w:rPr>
                <w:color w:val="000000"/>
                <w:szCs w:val="26"/>
              </w:rPr>
              <w:t>О.</w:t>
            </w:r>
            <w:r w:rsidR="00A663D0">
              <w:rPr>
                <w:color w:val="000000"/>
                <w:szCs w:val="26"/>
              </w:rPr>
              <w:t xml:space="preserve"> </w:t>
            </w:r>
            <w:r w:rsidR="00E70BC7" w:rsidRPr="000528A3">
              <w:rPr>
                <w:color w:val="000000"/>
                <w:szCs w:val="26"/>
              </w:rPr>
              <w:t>Кошевого, д.</w:t>
            </w:r>
            <w:r w:rsidR="00A663D0">
              <w:rPr>
                <w:color w:val="000000"/>
                <w:szCs w:val="26"/>
              </w:rPr>
              <w:t xml:space="preserve"> </w:t>
            </w:r>
            <w:r w:rsidR="00E70BC7" w:rsidRPr="000528A3">
              <w:rPr>
                <w:color w:val="000000"/>
                <w:szCs w:val="26"/>
              </w:rPr>
              <w:t>13а</w:t>
            </w:r>
          </w:p>
          <w:p w:rsidR="00A663D0" w:rsidRPr="00A663D0" w:rsidRDefault="00A663D0" w:rsidP="00E57C5B">
            <w:pPr>
              <w:ind w:firstLine="77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706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Да</w:t>
            </w:r>
          </w:p>
        </w:tc>
        <w:tc>
          <w:tcPr>
            <w:tcW w:w="659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807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606" w:type="pct"/>
          </w:tcPr>
          <w:p w:rsidR="003F7518" w:rsidRPr="000528A3" w:rsidRDefault="003F7518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2026</w:t>
            </w:r>
          </w:p>
        </w:tc>
      </w:tr>
      <w:tr w:rsidR="00A663D0" w:rsidRPr="000528A3" w:rsidTr="00A663D0">
        <w:tc>
          <w:tcPr>
            <w:tcW w:w="297" w:type="pct"/>
          </w:tcPr>
          <w:p w:rsidR="003F7518" w:rsidRPr="000528A3" w:rsidRDefault="003F7518" w:rsidP="00E57C5B">
            <w:pPr>
              <w:numPr>
                <w:ilvl w:val="0"/>
                <w:numId w:val="29"/>
              </w:numPr>
              <w:tabs>
                <w:tab w:val="left" w:pos="8041"/>
              </w:tabs>
              <w:ind w:left="644"/>
              <w:rPr>
                <w:szCs w:val="26"/>
              </w:rPr>
            </w:pPr>
          </w:p>
        </w:tc>
        <w:tc>
          <w:tcPr>
            <w:tcW w:w="1925" w:type="pct"/>
            <w:vAlign w:val="bottom"/>
          </w:tcPr>
          <w:p w:rsidR="00A663D0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г.</w:t>
            </w:r>
            <w:r w:rsidR="00A663D0">
              <w:rPr>
                <w:color w:val="000000"/>
                <w:szCs w:val="26"/>
              </w:rPr>
              <w:t xml:space="preserve"> </w:t>
            </w:r>
            <w:proofErr w:type="spellStart"/>
            <w:proofErr w:type="gramStart"/>
            <w:r w:rsidRPr="000528A3">
              <w:rPr>
                <w:color w:val="000000"/>
                <w:szCs w:val="26"/>
              </w:rPr>
              <w:t>Спасск-Дальний</w:t>
            </w:r>
            <w:proofErr w:type="spellEnd"/>
            <w:proofErr w:type="gramEnd"/>
            <w:r w:rsidRPr="000528A3">
              <w:rPr>
                <w:color w:val="000000"/>
                <w:szCs w:val="26"/>
              </w:rPr>
              <w:t xml:space="preserve">, </w:t>
            </w:r>
          </w:p>
          <w:p w:rsidR="003F7518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ул.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Советская, д.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124</w:t>
            </w:r>
          </w:p>
          <w:p w:rsidR="00A663D0" w:rsidRPr="00A663D0" w:rsidRDefault="00A663D0" w:rsidP="00E57C5B">
            <w:pPr>
              <w:ind w:firstLine="77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706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Да</w:t>
            </w:r>
          </w:p>
        </w:tc>
        <w:tc>
          <w:tcPr>
            <w:tcW w:w="659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807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606" w:type="pct"/>
          </w:tcPr>
          <w:p w:rsidR="003F7518" w:rsidRPr="000528A3" w:rsidRDefault="003F7518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2026</w:t>
            </w:r>
          </w:p>
        </w:tc>
      </w:tr>
      <w:tr w:rsidR="00A663D0" w:rsidRPr="000528A3" w:rsidTr="00A663D0">
        <w:tc>
          <w:tcPr>
            <w:tcW w:w="297" w:type="pct"/>
          </w:tcPr>
          <w:p w:rsidR="003F7518" w:rsidRPr="000528A3" w:rsidRDefault="003F7518" w:rsidP="00E57C5B">
            <w:pPr>
              <w:numPr>
                <w:ilvl w:val="0"/>
                <w:numId w:val="29"/>
              </w:numPr>
              <w:tabs>
                <w:tab w:val="left" w:pos="8041"/>
              </w:tabs>
              <w:ind w:left="644"/>
              <w:rPr>
                <w:szCs w:val="26"/>
              </w:rPr>
            </w:pPr>
          </w:p>
        </w:tc>
        <w:tc>
          <w:tcPr>
            <w:tcW w:w="1925" w:type="pct"/>
            <w:vAlign w:val="bottom"/>
          </w:tcPr>
          <w:p w:rsidR="00A663D0" w:rsidRDefault="005E4732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г</w:t>
            </w:r>
            <w:r w:rsidR="003F7518" w:rsidRPr="000528A3">
              <w:rPr>
                <w:color w:val="000000"/>
                <w:szCs w:val="26"/>
              </w:rPr>
              <w:t>.</w:t>
            </w:r>
            <w:r w:rsidR="00A663D0">
              <w:rPr>
                <w:color w:val="000000"/>
                <w:szCs w:val="26"/>
              </w:rPr>
              <w:t xml:space="preserve"> </w:t>
            </w:r>
            <w:proofErr w:type="spellStart"/>
            <w:proofErr w:type="gramStart"/>
            <w:r w:rsidR="003F7518" w:rsidRPr="000528A3">
              <w:rPr>
                <w:color w:val="000000"/>
                <w:szCs w:val="26"/>
              </w:rPr>
              <w:t>Спасск-Дальний</w:t>
            </w:r>
            <w:proofErr w:type="spellEnd"/>
            <w:proofErr w:type="gramEnd"/>
            <w:r w:rsidR="003F7518" w:rsidRPr="000528A3">
              <w:rPr>
                <w:color w:val="000000"/>
                <w:szCs w:val="26"/>
              </w:rPr>
              <w:t xml:space="preserve">, </w:t>
            </w:r>
          </w:p>
          <w:p w:rsidR="003F7518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ул.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Советская, д.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120</w:t>
            </w:r>
          </w:p>
          <w:p w:rsidR="00A663D0" w:rsidRPr="00A663D0" w:rsidRDefault="00A663D0" w:rsidP="00E57C5B">
            <w:pPr>
              <w:ind w:firstLine="77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706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659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807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606" w:type="pct"/>
          </w:tcPr>
          <w:p w:rsidR="003F7518" w:rsidRPr="000528A3" w:rsidRDefault="003F7518" w:rsidP="00E57C5B">
            <w:pPr>
              <w:ind w:firstLine="0"/>
              <w:jc w:val="center"/>
              <w:rPr>
                <w:szCs w:val="26"/>
              </w:rPr>
            </w:pPr>
          </w:p>
        </w:tc>
      </w:tr>
      <w:tr w:rsidR="00A663D0" w:rsidRPr="000528A3" w:rsidTr="00A663D0">
        <w:tc>
          <w:tcPr>
            <w:tcW w:w="297" w:type="pct"/>
          </w:tcPr>
          <w:p w:rsidR="003F7518" w:rsidRPr="000528A3" w:rsidRDefault="003F7518" w:rsidP="00E57C5B">
            <w:pPr>
              <w:numPr>
                <w:ilvl w:val="0"/>
                <w:numId w:val="29"/>
              </w:numPr>
              <w:tabs>
                <w:tab w:val="left" w:pos="8041"/>
              </w:tabs>
              <w:ind w:left="644"/>
              <w:rPr>
                <w:szCs w:val="26"/>
              </w:rPr>
            </w:pPr>
          </w:p>
        </w:tc>
        <w:tc>
          <w:tcPr>
            <w:tcW w:w="1925" w:type="pct"/>
            <w:vAlign w:val="bottom"/>
          </w:tcPr>
          <w:p w:rsidR="00A663D0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г.</w:t>
            </w:r>
            <w:r w:rsidR="00A663D0">
              <w:rPr>
                <w:color w:val="000000"/>
                <w:szCs w:val="26"/>
              </w:rPr>
              <w:t xml:space="preserve"> </w:t>
            </w:r>
            <w:proofErr w:type="spellStart"/>
            <w:proofErr w:type="gramStart"/>
            <w:r w:rsidRPr="000528A3">
              <w:rPr>
                <w:color w:val="000000"/>
                <w:szCs w:val="26"/>
              </w:rPr>
              <w:t>Спасск-Дальний</w:t>
            </w:r>
            <w:proofErr w:type="spellEnd"/>
            <w:proofErr w:type="gramEnd"/>
            <w:r w:rsidRPr="000528A3">
              <w:rPr>
                <w:color w:val="000000"/>
                <w:szCs w:val="26"/>
              </w:rPr>
              <w:t xml:space="preserve">, </w:t>
            </w:r>
          </w:p>
          <w:p w:rsidR="003F7518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ул.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Краснознаменная, д.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37</w:t>
            </w:r>
          </w:p>
          <w:p w:rsidR="00A663D0" w:rsidRPr="00A663D0" w:rsidRDefault="00A663D0" w:rsidP="00E57C5B">
            <w:pPr>
              <w:ind w:firstLine="77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706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Да</w:t>
            </w:r>
          </w:p>
        </w:tc>
        <w:tc>
          <w:tcPr>
            <w:tcW w:w="659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807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606" w:type="pct"/>
          </w:tcPr>
          <w:p w:rsidR="003F7518" w:rsidRPr="000528A3" w:rsidRDefault="003F7518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2026</w:t>
            </w:r>
          </w:p>
        </w:tc>
      </w:tr>
      <w:tr w:rsidR="00A663D0" w:rsidRPr="000528A3" w:rsidTr="00A663D0">
        <w:tc>
          <w:tcPr>
            <w:tcW w:w="297" w:type="pct"/>
          </w:tcPr>
          <w:p w:rsidR="003F7518" w:rsidRPr="000528A3" w:rsidRDefault="003F7518" w:rsidP="00E57C5B">
            <w:pPr>
              <w:numPr>
                <w:ilvl w:val="0"/>
                <w:numId w:val="29"/>
              </w:numPr>
              <w:tabs>
                <w:tab w:val="left" w:pos="8041"/>
              </w:tabs>
              <w:ind w:left="644"/>
              <w:rPr>
                <w:szCs w:val="26"/>
              </w:rPr>
            </w:pPr>
          </w:p>
        </w:tc>
        <w:tc>
          <w:tcPr>
            <w:tcW w:w="1925" w:type="pct"/>
            <w:vAlign w:val="bottom"/>
          </w:tcPr>
          <w:p w:rsidR="00A663D0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г.</w:t>
            </w:r>
            <w:r w:rsidR="00A663D0">
              <w:rPr>
                <w:color w:val="000000"/>
                <w:szCs w:val="26"/>
              </w:rPr>
              <w:t xml:space="preserve"> </w:t>
            </w:r>
            <w:proofErr w:type="spellStart"/>
            <w:proofErr w:type="gramStart"/>
            <w:r w:rsidRPr="000528A3">
              <w:rPr>
                <w:color w:val="000000"/>
                <w:szCs w:val="26"/>
              </w:rPr>
              <w:t>Спасск-Дальний</w:t>
            </w:r>
            <w:proofErr w:type="spellEnd"/>
            <w:proofErr w:type="gramEnd"/>
            <w:r w:rsidRPr="000528A3">
              <w:rPr>
                <w:color w:val="000000"/>
                <w:szCs w:val="26"/>
              </w:rPr>
              <w:t xml:space="preserve">, </w:t>
            </w:r>
          </w:p>
          <w:p w:rsidR="003F7518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ул.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Краснознаменная, д.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37а</w:t>
            </w:r>
          </w:p>
          <w:p w:rsidR="00A663D0" w:rsidRPr="00A663D0" w:rsidRDefault="00A663D0" w:rsidP="00E57C5B">
            <w:pPr>
              <w:ind w:firstLine="77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706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Да</w:t>
            </w:r>
          </w:p>
        </w:tc>
        <w:tc>
          <w:tcPr>
            <w:tcW w:w="659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807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606" w:type="pct"/>
          </w:tcPr>
          <w:p w:rsidR="003F7518" w:rsidRPr="000528A3" w:rsidRDefault="003F7518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2026</w:t>
            </w:r>
          </w:p>
        </w:tc>
      </w:tr>
      <w:tr w:rsidR="00A663D0" w:rsidRPr="000528A3" w:rsidTr="00A663D0">
        <w:tc>
          <w:tcPr>
            <w:tcW w:w="297" w:type="pct"/>
          </w:tcPr>
          <w:p w:rsidR="003F7518" w:rsidRPr="000528A3" w:rsidRDefault="003F7518" w:rsidP="00E57C5B">
            <w:pPr>
              <w:numPr>
                <w:ilvl w:val="0"/>
                <w:numId w:val="29"/>
              </w:numPr>
              <w:tabs>
                <w:tab w:val="left" w:pos="8041"/>
              </w:tabs>
              <w:ind w:left="644"/>
              <w:rPr>
                <w:szCs w:val="26"/>
              </w:rPr>
            </w:pPr>
          </w:p>
        </w:tc>
        <w:tc>
          <w:tcPr>
            <w:tcW w:w="1925" w:type="pct"/>
            <w:vAlign w:val="bottom"/>
          </w:tcPr>
          <w:p w:rsidR="00A663D0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г.</w:t>
            </w:r>
            <w:r w:rsidR="00A663D0">
              <w:rPr>
                <w:color w:val="000000"/>
                <w:szCs w:val="26"/>
              </w:rPr>
              <w:t xml:space="preserve"> </w:t>
            </w:r>
            <w:proofErr w:type="spellStart"/>
            <w:proofErr w:type="gramStart"/>
            <w:r w:rsidRPr="000528A3">
              <w:rPr>
                <w:color w:val="000000"/>
                <w:szCs w:val="26"/>
              </w:rPr>
              <w:t>Спасск-Дальний</w:t>
            </w:r>
            <w:proofErr w:type="spellEnd"/>
            <w:proofErr w:type="gramEnd"/>
            <w:r w:rsidRPr="000528A3">
              <w:rPr>
                <w:color w:val="000000"/>
                <w:szCs w:val="26"/>
              </w:rPr>
              <w:t xml:space="preserve">, </w:t>
            </w:r>
          </w:p>
          <w:p w:rsidR="003F7518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ул.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Красногвардейская, д.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107</w:t>
            </w:r>
          </w:p>
          <w:p w:rsidR="00A663D0" w:rsidRPr="00A663D0" w:rsidRDefault="00A663D0" w:rsidP="00E57C5B">
            <w:pPr>
              <w:ind w:firstLine="77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706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Да</w:t>
            </w:r>
          </w:p>
        </w:tc>
        <w:tc>
          <w:tcPr>
            <w:tcW w:w="659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807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606" w:type="pct"/>
          </w:tcPr>
          <w:p w:rsidR="003F7518" w:rsidRPr="000528A3" w:rsidRDefault="003F7518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2026</w:t>
            </w:r>
          </w:p>
        </w:tc>
      </w:tr>
      <w:tr w:rsidR="00A663D0" w:rsidRPr="000528A3" w:rsidTr="00A663D0">
        <w:tc>
          <w:tcPr>
            <w:tcW w:w="297" w:type="pct"/>
          </w:tcPr>
          <w:p w:rsidR="003F7518" w:rsidRPr="000528A3" w:rsidRDefault="003F7518" w:rsidP="00E57C5B">
            <w:pPr>
              <w:numPr>
                <w:ilvl w:val="0"/>
                <w:numId w:val="29"/>
              </w:numPr>
              <w:tabs>
                <w:tab w:val="left" w:pos="8041"/>
              </w:tabs>
              <w:ind w:left="644"/>
              <w:rPr>
                <w:szCs w:val="26"/>
              </w:rPr>
            </w:pPr>
          </w:p>
        </w:tc>
        <w:tc>
          <w:tcPr>
            <w:tcW w:w="1925" w:type="pct"/>
            <w:vAlign w:val="bottom"/>
          </w:tcPr>
          <w:p w:rsidR="00A663D0" w:rsidRDefault="003F7518" w:rsidP="00E57C5B">
            <w:pPr>
              <w:ind w:firstLine="0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г.</w:t>
            </w:r>
            <w:r w:rsidR="00A663D0">
              <w:rPr>
                <w:color w:val="000000"/>
                <w:szCs w:val="26"/>
              </w:rPr>
              <w:t xml:space="preserve"> </w:t>
            </w:r>
            <w:proofErr w:type="spellStart"/>
            <w:proofErr w:type="gramStart"/>
            <w:r w:rsidRPr="000528A3">
              <w:rPr>
                <w:color w:val="000000"/>
                <w:szCs w:val="26"/>
              </w:rPr>
              <w:t>Спасск-Дальний</w:t>
            </w:r>
            <w:proofErr w:type="spellEnd"/>
            <w:proofErr w:type="gramEnd"/>
            <w:r w:rsidRPr="000528A3">
              <w:rPr>
                <w:color w:val="000000"/>
                <w:szCs w:val="26"/>
              </w:rPr>
              <w:t xml:space="preserve">, </w:t>
            </w:r>
          </w:p>
          <w:p w:rsidR="003F7518" w:rsidRDefault="003F7518" w:rsidP="00E57C5B">
            <w:pPr>
              <w:ind w:firstLine="0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ул.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Коммунаров, д.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39</w:t>
            </w:r>
          </w:p>
          <w:p w:rsidR="00A663D0" w:rsidRPr="00A663D0" w:rsidRDefault="00A663D0" w:rsidP="00E57C5B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706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Да</w:t>
            </w:r>
          </w:p>
        </w:tc>
        <w:tc>
          <w:tcPr>
            <w:tcW w:w="659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807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606" w:type="pct"/>
          </w:tcPr>
          <w:p w:rsidR="003F7518" w:rsidRPr="000528A3" w:rsidRDefault="003F7518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2026</w:t>
            </w:r>
          </w:p>
        </w:tc>
      </w:tr>
      <w:tr w:rsidR="00A663D0" w:rsidRPr="000528A3" w:rsidTr="00A663D0">
        <w:tc>
          <w:tcPr>
            <w:tcW w:w="297" w:type="pct"/>
          </w:tcPr>
          <w:p w:rsidR="003F7518" w:rsidRPr="000528A3" w:rsidRDefault="003F7518" w:rsidP="00E57C5B">
            <w:pPr>
              <w:numPr>
                <w:ilvl w:val="0"/>
                <w:numId w:val="29"/>
              </w:numPr>
              <w:tabs>
                <w:tab w:val="left" w:pos="8041"/>
              </w:tabs>
              <w:ind w:left="644"/>
              <w:rPr>
                <w:szCs w:val="26"/>
              </w:rPr>
            </w:pPr>
          </w:p>
        </w:tc>
        <w:tc>
          <w:tcPr>
            <w:tcW w:w="1925" w:type="pct"/>
            <w:vAlign w:val="bottom"/>
          </w:tcPr>
          <w:p w:rsidR="00A663D0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г.</w:t>
            </w:r>
            <w:r w:rsidR="00A663D0">
              <w:rPr>
                <w:color w:val="000000"/>
                <w:szCs w:val="26"/>
              </w:rPr>
              <w:t xml:space="preserve"> </w:t>
            </w:r>
            <w:proofErr w:type="spellStart"/>
            <w:proofErr w:type="gramStart"/>
            <w:r w:rsidRPr="000528A3">
              <w:rPr>
                <w:color w:val="000000"/>
                <w:szCs w:val="26"/>
              </w:rPr>
              <w:t>Спасск-Дальний</w:t>
            </w:r>
            <w:proofErr w:type="spellEnd"/>
            <w:proofErr w:type="gramEnd"/>
            <w:r w:rsidRPr="000528A3">
              <w:rPr>
                <w:color w:val="000000"/>
                <w:szCs w:val="26"/>
              </w:rPr>
              <w:t xml:space="preserve">, </w:t>
            </w:r>
          </w:p>
          <w:p w:rsidR="003F7518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ул.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Коммунаров, д.</w:t>
            </w:r>
            <w:r w:rsidR="00A663D0">
              <w:rPr>
                <w:color w:val="000000"/>
                <w:szCs w:val="26"/>
              </w:rPr>
              <w:t xml:space="preserve"> </w:t>
            </w:r>
            <w:r w:rsidRPr="000528A3">
              <w:rPr>
                <w:color w:val="000000"/>
                <w:szCs w:val="26"/>
              </w:rPr>
              <w:t>33</w:t>
            </w:r>
            <w:r w:rsidR="00A663D0">
              <w:rPr>
                <w:color w:val="000000"/>
                <w:szCs w:val="26"/>
              </w:rPr>
              <w:t xml:space="preserve"> </w:t>
            </w:r>
          </w:p>
          <w:p w:rsidR="00A663D0" w:rsidRPr="00A663D0" w:rsidRDefault="00A663D0" w:rsidP="00E57C5B">
            <w:pPr>
              <w:ind w:firstLine="77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706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Да</w:t>
            </w:r>
          </w:p>
        </w:tc>
        <w:tc>
          <w:tcPr>
            <w:tcW w:w="659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807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606" w:type="pct"/>
          </w:tcPr>
          <w:p w:rsidR="003F7518" w:rsidRPr="000528A3" w:rsidRDefault="003F7518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2026</w:t>
            </w:r>
          </w:p>
        </w:tc>
      </w:tr>
      <w:tr w:rsidR="00A663D0" w:rsidRPr="000528A3" w:rsidTr="00A663D0">
        <w:tc>
          <w:tcPr>
            <w:tcW w:w="297" w:type="pct"/>
          </w:tcPr>
          <w:p w:rsidR="003F7518" w:rsidRPr="000528A3" w:rsidRDefault="003F7518" w:rsidP="00E57C5B">
            <w:pPr>
              <w:numPr>
                <w:ilvl w:val="0"/>
                <w:numId w:val="29"/>
              </w:numPr>
              <w:tabs>
                <w:tab w:val="left" w:pos="8041"/>
              </w:tabs>
              <w:ind w:left="644"/>
              <w:rPr>
                <w:szCs w:val="26"/>
              </w:rPr>
            </w:pPr>
          </w:p>
        </w:tc>
        <w:tc>
          <w:tcPr>
            <w:tcW w:w="1925" w:type="pct"/>
            <w:vAlign w:val="bottom"/>
          </w:tcPr>
          <w:p w:rsidR="00A663D0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г.</w:t>
            </w:r>
            <w:r w:rsidR="00A663D0">
              <w:rPr>
                <w:color w:val="000000"/>
                <w:szCs w:val="26"/>
              </w:rPr>
              <w:t xml:space="preserve"> </w:t>
            </w:r>
            <w:proofErr w:type="spellStart"/>
            <w:proofErr w:type="gramStart"/>
            <w:r w:rsidRPr="000528A3">
              <w:rPr>
                <w:color w:val="000000"/>
                <w:szCs w:val="26"/>
              </w:rPr>
              <w:t>Спасск-Дальний</w:t>
            </w:r>
            <w:proofErr w:type="spellEnd"/>
            <w:proofErr w:type="gramEnd"/>
            <w:r w:rsidRPr="000528A3">
              <w:rPr>
                <w:color w:val="000000"/>
                <w:szCs w:val="26"/>
              </w:rPr>
              <w:t xml:space="preserve">, </w:t>
            </w:r>
          </w:p>
          <w:p w:rsidR="003F7518" w:rsidRDefault="003F7518" w:rsidP="00E57C5B">
            <w:pPr>
              <w:ind w:firstLine="77"/>
              <w:jc w:val="left"/>
              <w:rPr>
                <w:color w:val="000000"/>
                <w:szCs w:val="26"/>
              </w:rPr>
            </w:pPr>
            <w:r w:rsidRPr="000528A3">
              <w:rPr>
                <w:color w:val="000000"/>
                <w:szCs w:val="26"/>
              </w:rPr>
              <w:t>ул.</w:t>
            </w:r>
            <w:r w:rsidR="00A663D0">
              <w:rPr>
                <w:color w:val="000000"/>
                <w:szCs w:val="26"/>
              </w:rPr>
              <w:t xml:space="preserve"> </w:t>
            </w:r>
            <w:r w:rsidR="00E70BC7" w:rsidRPr="000528A3">
              <w:rPr>
                <w:color w:val="000000"/>
                <w:szCs w:val="26"/>
              </w:rPr>
              <w:t>Парковая, 55</w:t>
            </w:r>
          </w:p>
          <w:p w:rsidR="00A663D0" w:rsidRPr="00A663D0" w:rsidRDefault="00A663D0" w:rsidP="00E57C5B">
            <w:pPr>
              <w:ind w:firstLine="77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706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Да</w:t>
            </w:r>
          </w:p>
        </w:tc>
        <w:tc>
          <w:tcPr>
            <w:tcW w:w="659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807" w:type="pct"/>
            <w:vAlign w:val="center"/>
          </w:tcPr>
          <w:p w:rsidR="003F7518" w:rsidRPr="000528A3" w:rsidRDefault="003F7518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  <w:tc>
          <w:tcPr>
            <w:tcW w:w="606" w:type="pct"/>
          </w:tcPr>
          <w:p w:rsidR="003F7518" w:rsidRPr="000528A3" w:rsidRDefault="003F7518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2026</w:t>
            </w:r>
          </w:p>
        </w:tc>
      </w:tr>
    </w:tbl>
    <w:p w:rsidR="003F7518" w:rsidRPr="000528A3" w:rsidRDefault="003F7518" w:rsidP="00E57C5B">
      <w:pPr>
        <w:tabs>
          <w:tab w:val="left" w:pos="8041"/>
        </w:tabs>
        <w:ind w:left="5245" w:firstLine="0"/>
        <w:jc w:val="center"/>
        <w:rPr>
          <w:szCs w:val="26"/>
        </w:rPr>
      </w:pPr>
    </w:p>
    <w:p w:rsidR="003F7518" w:rsidRPr="000528A3" w:rsidRDefault="003F7518" w:rsidP="00E57C5B">
      <w:pPr>
        <w:tabs>
          <w:tab w:val="left" w:pos="8041"/>
        </w:tabs>
        <w:ind w:firstLine="0"/>
        <w:jc w:val="left"/>
        <w:rPr>
          <w:szCs w:val="26"/>
        </w:rPr>
      </w:pPr>
    </w:p>
    <w:p w:rsidR="000217C6" w:rsidRPr="000528A3" w:rsidRDefault="000217C6" w:rsidP="00E57C5B">
      <w:pPr>
        <w:tabs>
          <w:tab w:val="left" w:pos="8041"/>
        </w:tabs>
        <w:ind w:left="5245" w:firstLine="0"/>
        <w:jc w:val="right"/>
        <w:rPr>
          <w:szCs w:val="26"/>
        </w:rPr>
        <w:sectPr w:rsidR="000217C6" w:rsidRPr="000528A3" w:rsidSect="007E1620">
          <w:pgSz w:w="11906" w:h="16838"/>
          <w:pgMar w:top="851" w:right="851" w:bottom="851" w:left="1701" w:header="425" w:footer="720" w:gutter="0"/>
          <w:cols w:space="720"/>
          <w:docGrid w:linePitch="360"/>
        </w:sectPr>
      </w:pPr>
    </w:p>
    <w:p w:rsidR="00DF7D39" w:rsidRPr="000528A3" w:rsidRDefault="00DF7D39" w:rsidP="00DF7D39">
      <w:pPr>
        <w:tabs>
          <w:tab w:val="left" w:pos="8041"/>
        </w:tabs>
        <w:ind w:left="4820" w:firstLine="0"/>
        <w:jc w:val="center"/>
        <w:rPr>
          <w:szCs w:val="26"/>
        </w:rPr>
      </w:pPr>
      <w:r w:rsidRPr="000528A3">
        <w:rPr>
          <w:szCs w:val="26"/>
        </w:rPr>
        <w:t xml:space="preserve">Приложение № </w:t>
      </w:r>
      <w:r>
        <w:rPr>
          <w:szCs w:val="26"/>
        </w:rPr>
        <w:t>5</w:t>
      </w:r>
    </w:p>
    <w:p w:rsidR="00DF7D39" w:rsidRPr="000528A3" w:rsidRDefault="00DF7D39" w:rsidP="00DF7D39">
      <w:pPr>
        <w:ind w:left="4820" w:firstLine="0"/>
        <w:contextualSpacing/>
        <w:jc w:val="center"/>
        <w:rPr>
          <w:szCs w:val="26"/>
        </w:rPr>
      </w:pPr>
      <w:r w:rsidRPr="000528A3">
        <w:rPr>
          <w:szCs w:val="26"/>
        </w:rPr>
        <w:t xml:space="preserve">к муниципальной программе «Формирование современной городской среды муниципального округа  </w:t>
      </w:r>
      <w:proofErr w:type="spellStart"/>
      <w:proofErr w:type="gramStart"/>
      <w:r w:rsidRPr="000528A3">
        <w:rPr>
          <w:szCs w:val="26"/>
        </w:rPr>
        <w:t>Спасск-Дальний</w:t>
      </w:r>
      <w:proofErr w:type="spellEnd"/>
      <w:proofErr w:type="gramEnd"/>
      <w:r w:rsidRPr="000528A3">
        <w:rPr>
          <w:szCs w:val="26"/>
        </w:rPr>
        <w:t>» на 2026-2030 годы</w:t>
      </w:r>
    </w:p>
    <w:p w:rsidR="00DF7D39" w:rsidRDefault="00DF7D39" w:rsidP="00DF7D39">
      <w:pPr>
        <w:tabs>
          <w:tab w:val="left" w:pos="8041"/>
        </w:tabs>
        <w:ind w:left="5529" w:firstLine="0"/>
        <w:rPr>
          <w:szCs w:val="26"/>
        </w:rPr>
      </w:pPr>
    </w:p>
    <w:p w:rsidR="00DF7D39" w:rsidRDefault="00DF7D39" w:rsidP="00DF7D39">
      <w:pPr>
        <w:tabs>
          <w:tab w:val="left" w:pos="8041"/>
        </w:tabs>
        <w:ind w:left="5529" w:firstLine="0"/>
        <w:rPr>
          <w:szCs w:val="26"/>
        </w:rPr>
      </w:pPr>
    </w:p>
    <w:p w:rsidR="00DF7D39" w:rsidRPr="000528A3" w:rsidRDefault="00DF7D39" w:rsidP="00DF7D39">
      <w:pPr>
        <w:tabs>
          <w:tab w:val="left" w:pos="8041"/>
        </w:tabs>
        <w:ind w:left="5529" w:firstLine="0"/>
        <w:rPr>
          <w:szCs w:val="26"/>
        </w:rPr>
      </w:pPr>
    </w:p>
    <w:p w:rsidR="004C01EB" w:rsidRPr="000528A3" w:rsidRDefault="004C01EB" w:rsidP="00E57C5B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>ПЕРЕЧЕНЬ</w:t>
      </w:r>
    </w:p>
    <w:p w:rsidR="004C01EB" w:rsidRPr="000528A3" w:rsidRDefault="004C01EB" w:rsidP="00E57C5B">
      <w:pPr>
        <w:tabs>
          <w:tab w:val="left" w:pos="8041"/>
        </w:tabs>
        <w:ind w:firstLine="0"/>
        <w:jc w:val="center"/>
        <w:rPr>
          <w:b/>
          <w:szCs w:val="26"/>
        </w:rPr>
      </w:pPr>
      <w:proofErr w:type="gramStart"/>
      <w:r w:rsidRPr="000528A3">
        <w:rPr>
          <w:b/>
          <w:szCs w:val="26"/>
        </w:rPr>
        <w:t>объектов недвижимого имущества (включая объекты незавершенного</w:t>
      </w:r>
      <w:proofErr w:type="gramEnd"/>
    </w:p>
    <w:p w:rsidR="00DF7D39" w:rsidRDefault="004C01EB" w:rsidP="00E57C5B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 xml:space="preserve">строительства) и земельных участков, находящихся в собственности (пользовании) юридических лиц и индивидуальных предпринимателей </w:t>
      </w:r>
    </w:p>
    <w:p w:rsidR="00DF7D39" w:rsidRDefault="004C01EB" w:rsidP="00E57C5B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 xml:space="preserve">и подлежащих благоустройству не позднее 2024 года </w:t>
      </w:r>
    </w:p>
    <w:p w:rsidR="004C01EB" w:rsidRPr="000528A3" w:rsidRDefault="004C01EB" w:rsidP="00E57C5B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 xml:space="preserve">за счет средств указанных лиц </w:t>
      </w:r>
    </w:p>
    <w:p w:rsidR="004C01EB" w:rsidRPr="000528A3" w:rsidRDefault="004C01EB" w:rsidP="00DF7D39">
      <w:pPr>
        <w:tabs>
          <w:tab w:val="left" w:pos="2415"/>
        </w:tabs>
        <w:spacing w:line="360" w:lineRule="auto"/>
        <w:ind w:firstLine="0"/>
        <w:jc w:val="left"/>
        <w:rPr>
          <w:szCs w:val="26"/>
        </w:rPr>
      </w:pPr>
    </w:p>
    <w:tbl>
      <w:tblPr>
        <w:tblStyle w:val="af8"/>
        <w:tblW w:w="9781" w:type="dxa"/>
        <w:tblInd w:w="-34" w:type="dxa"/>
        <w:tblLook w:val="04A0"/>
      </w:tblPr>
      <w:tblGrid>
        <w:gridCol w:w="709"/>
        <w:gridCol w:w="6663"/>
        <w:gridCol w:w="2409"/>
      </w:tblGrid>
      <w:tr w:rsidR="004C01EB" w:rsidRPr="000528A3" w:rsidTr="00DF7D39">
        <w:trPr>
          <w:trHeight w:val="738"/>
        </w:trPr>
        <w:tc>
          <w:tcPr>
            <w:tcW w:w="709" w:type="dxa"/>
          </w:tcPr>
          <w:p w:rsidR="004C01EB" w:rsidRPr="000528A3" w:rsidRDefault="004C01EB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 xml:space="preserve">№ </w:t>
            </w:r>
            <w:proofErr w:type="gramStart"/>
            <w:r w:rsidRPr="000528A3">
              <w:rPr>
                <w:szCs w:val="26"/>
              </w:rPr>
              <w:t>п</w:t>
            </w:r>
            <w:proofErr w:type="gramEnd"/>
            <w:r w:rsidRPr="000528A3">
              <w:rPr>
                <w:szCs w:val="26"/>
              </w:rPr>
              <w:t>/п</w:t>
            </w:r>
          </w:p>
        </w:tc>
        <w:tc>
          <w:tcPr>
            <w:tcW w:w="6663" w:type="dxa"/>
          </w:tcPr>
          <w:p w:rsidR="004C01EB" w:rsidRPr="000528A3" w:rsidRDefault="004C01EB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Наименование муниципального образования, наименование  и адрес общественной территории</w:t>
            </w:r>
          </w:p>
        </w:tc>
        <w:tc>
          <w:tcPr>
            <w:tcW w:w="2409" w:type="dxa"/>
          </w:tcPr>
          <w:p w:rsidR="004C01EB" w:rsidRPr="000528A3" w:rsidRDefault="004C01EB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Срок выполнения работ</w:t>
            </w:r>
          </w:p>
        </w:tc>
      </w:tr>
      <w:tr w:rsidR="004C01EB" w:rsidRPr="000528A3" w:rsidTr="00DF7D39">
        <w:tc>
          <w:tcPr>
            <w:tcW w:w="709" w:type="dxa"/>
          </w:tcPr>
          <w:p w:rsidR="004C01EB" w:rsidRPr="000528A3" w:rsidRDefault="004C01EB" w:rsidP="00DF7D39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1</w:t>
            </w:r>
          </w:p>
        </w:tc>
        <w:tc>
          <w:tcPr>
            <w:tcW w:w="6663" w:type="dxa"/>
          </w:tcPr>
          <w:p w:rsidR="004C01EB" w:rsidRPr="000528A3" w:rsidRDefault="004C01EB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</w:t>
            </w:r>
          </w:p>
        </w:tc>
        <w:tc>
          <w:tcPr>
            <w:tcW w:w="2409" w:type="dxa"/>
          </w:tcPr>
          <w:p w:rsidR="004C01EB" w:rsidRPr="000528A3" w:rsidRDefault="004C01EB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4</w:t>
            </w:r>
          </w:p>
        </w:tc>
      </w:tr>
      <w:tr w:rsidR="004C01EB" w:rsidRPr="000528A3" w:rsidTr="00DF7D39">
        <w:tc>
          <w:tcPr>
            <w:tcW w:w="709" w:type="dxa"/>
          </w:tcPr>
          <w:p w:rsidR="004C01EB" w:rsidRPr="000528A3" w:rsidRDefault="004C01EB" w:rsidP="00DF7D39">
            <w:pPr>
              <w:ind w:right="283"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1.</w:t>
            </w:r>
          </w:p>
        </w:tc>
        <w:tc>
          <w:tcPr>
            <w:tcW w:w="6663" w:type="dxa"/>
            <w:vAlign w:val="center"/>
          </w:tcPr>
          <w:p w:rsidR="004C01EB" w:rsidRPr="000528A3" w:rsidRDefault="004C01EB" w:rsidP="00E57C5B">
            <w:pPr>
              <w:ind w:firstLine="34"/>
              <w:jc w:val="left"/>
              <w:rPr>
                <w:color w:val="000000"/>
                <w:szCs w:val="26"/>
              </w:rPr>
            </w:pPr>
          </w:p>
        </w:tc>
        <w:tc>
          <w:tcPr>
            <w:tcW w:w="2409" w:type="dxa"/>
          </w:tcPr>
          <w:p w:rsidR="004C01EB" w:rsidRPr="000528A3" w:rsidRDefault="004C01EB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</w:tr>
      <w:tr w:rsidR="004C01EB" w:rsidRPr="000528A3" w:rsidTr="00DF7D39">
        <w:tc>
          <w:tcPr>
            <w:tcW w:w="709" w:type="dxa"/>
          </w:tcPr>
          <w:p w:rsidR="004C01EB" w:rsidRPr="000528A3" w:rsidRDefault="004C01EB" w:rsidP="00DF7D39">
            <w:pPr>
              <w:ind w:right="283" w:firstLine="0"/>
              <w:jc w:val="center"/>
              <w:rPr>
                <w:szCs w:val="26"/>
              </w:rPr>
            </w:pPr>
          </w:p>
        </w:tc>
        <w:tc>
          <w:tcPr>
            <w:tcW w:w="6663" w:type="dxa"/>
            <w:vAlign w:val="center"/>
          </w:tcPr>
          <w:p w:rsidR="004C01EB" w:rsidRPr="000528A3" w:rsidRDefault="004C01EB" w:rsidP="00E57C5B">
            <w:pPr>
              <w:ind w:firstLine="34"/>
              <w:jc w:val="left"/>
              <w:rPr>
                <w:color w:val="000000"/>
                <w:szCs w:val="26"/>
              </w:rPr>
            </w:pPr>
          </w:p>
        </w:tc>
        <w:tc>
          <w:tcPr>
            <w:tcW w:w="2409" w:type="dxa"/>
          </w:tcPr>
          <w:p w:rsidR="004C01EB" w:rsidRPr="000528A3" w:rsidRDefault="004C01EB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</w:tr>
      <w:tr w:rsidR="004C01EB" w:rsidRPr="000528A3" w:rsidTr="00DF7D39">
        <w:tc>
          <w:tcPr>
            <w:tcW w:w="709" w:type="dxa"/>
          </w:tcPr>
          <w:p w:rsidR="004C01EB" w:rsidRPr="000528A3" w:rsidRDefault="004C01EB" w:rsidP="00DF7D39">
            <w:pPr>
              <w:ind w:right="283"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2.</w:t>
            </w:r>
          </w:p>
        </w:tc>
        <w:tc>
          <w:tcPr>
            <w:tcW w:w="6663" w:type="dxa"/>
            <w:vAlign w:val="center"/>
          </w:tcPr>
          <w:p w:rsidR="004C01EB" w:rsidRPr="000528A3" w:rsidRDefault="004C01EB" w:rsidP="00E57C5B">
            <w:pPr>
              <w:ind w:firstLine="34"/>
              <w:jc w:val="left"/>
              <w:rPr>
                <w:color w:val="000000"/>
                <w:szCs w:val="26"/>
              </w:rPr>
            </w:pPr>
          </w:p>
        </w:tc>
        <w:tc>
          <w:tcPr>
            <w:tcW w:w="2409" w:type="dxa"/>
          </w:tcPr>
          <w:p w:rsidR="004C01EB" w:rsidRPr="000528A3" w:rsidRDefault="004C01EB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</w:tr>
      <w:tr w:rsidR="004C01EB" w:rsidRPr="000528A3" w:rsidTr="00DF7D39">
        <w:tc>
          <w:tcPr>
            <w:tcW w:w="709" w:type="dxa"/>
          </w:tcPr>
          <w:p w:rsidR="004C01EB" w:rsidRPr="000528A3" w:rsidRDefault="004C01EB" w:rsidP="00DF7D39">
            <w:pPr>
              <w:ind w:right="283" w:firstLine="0"/>
              <w:jc w:val="center"/>
              <w:rPr>
                <w:szCs w:val="26"/>
              </w:rPr>
            </w:pPr>
          </w:p>
        </w:tc>
        <w:tc>
          <w:tcPr>
            <w:tcW w:w="6663" w:type="dxa"/>
          </w:tcPr>
          <w:p w:rsidR="004C01EB" w:rsidRPr="000528A3" w:rsidRDefault="004C01EB" w:rsidP="00E57C5B">
            <w:pPr>
              <w:ind w:right="283" w:firstLine="0"/>
              <w:rPr>
                <w:szCs w:val="26"/>
              </w:rPr>
            </w:pPr>
          </w:p>
        </w:tc>
        <w:tc>
          <w:tcPr>
            <w:tcW w:w="2409" w:type="dxa"/>
          </w:tcPr>
          <w:p w:rsidR="004C01EB" w:rsidRPr="000528A3" w:rsidRDefault="004C01EB" w:rsidP="00E57C5B">
            <w:pPr>
              <w:ind w:right="283" w:firstLine="0"/>
              <w:rPr>
                <w:szCs w:val="26"/>
              </w:rPr>
            </w:pPr>
          </w:p>
        </w:tc>
      </w:tr>
    </w:tbl>
    <w:p w:rsidR="004C01EB" w:rsidRPr="000528A3" w:rsidRDefault="004C01EB" w:rsidP="00E57C5B">
      <w:pPr>
        <w:ind w:right="283"/>
        <w:rPr>
          <w:szCs w:val="26"/>
        </w:rPr>
      </w:pPr>
    </w:p>
    <w:p w:rsidR="00DF7D39" w:rsidRDefault="00DF7D39" w:rsidP="00E57C5B">
      <w:pPr>
        <w:tabs>
          <w:tab w:val="left" w:pos="8041"/>
        </w:tabs>
        <w:ind w:firstLine="0"/>
        <w:jc w:val="center"/>
        <w:rPr>
          <w:szCs w:val="26"/>
        </w:rPr>
      </w:pPr>
    </w:p>
    <w:p w:rsidR="00DF7D39" w:rsidRDefault="00DF7D39">
      <w:pPr>
        <w:widowControl/>
        <w:suppressAutoHyphens w:val="0"/>
        <w:autoSpaceDE/>
        <w:ind w:firstLine="0"/>
        <w:jc w:val="left"/>
        <w:rPr>
          <w:szCs w:val="26"/>
        </w:rPr>
      </w:pPr>
      <w:r>
        <w:rPr>
          <w:szCs w:val="26"/>
        </w:rPr>
        <w:br w:type="page"/>
      </w:r>
    </w:p>
    <w:p w:rsidR="00DF7D39" w:rsidRPr="000528A3" w:rsidRDefault="00DF7D39" w:rsidP="00DF7D39">
      <w:pPr>
        <w:tabs>
          <w:tab w:val="left" w:pos="8041"/>
        </w:tabs>
        <w:ind w:left="4820" w:firstLine="0"/>
        <w:jc w:val="center"/>
        <w:rPr>
          <w:szCs w:val="26"/>
        </w:rPr>
      </w:pPr>
      <w:r w:rsidRPr="000528A3">
        <w:rPr>
          <w:szCs w:val="26"/>
        </w:rPr>
        <w:t xml:space="preserve">Приложение № </w:t>
      </w:r>
      <w:r>
        <w:rPr>
          <w:szCs w:val="26"/>
        </w:rPr>
        <w:t>6</w:t>
      </w:r>
    </w:p>
    <w:p w:rsidR="00DF7D39" w:rsidRPr="000528A3" w:rsidRDefault="00DF7D39" w:rsidP="00DF7D39">
      <w:pPr>
        <w:ind w:left="4820" w:firstLine="0"/>
        <w:contextualSpacing/>
        <w:jc w:val="center"/>
        <w:rPr>
          <w:szCs w:val="26"/>
        </w:rPr>
      </w:pPr>
      <w:r w:rsidRPr="000528A3">
        <w:rPr>
          <w:szCs w:val="26"/>
        </w:rPr>
        <w:t xml:space="preserve">к муниципальной программе «Формирование современной городской среды муниципального округа  </w:t>
      </w:r>
      <w:proofErr w:type="spellStart"/>
      <w:proofErr w:type="gramStart"/>
      <w:r w:rsidRPr="000528A3">
        <w:rPr>
          <w:szCs w:val="26"/>
        </w:rPr>
        <w:t>Спасск-Дальний</w:t>
      </w:r>
      <w:proofErr w:type="spellEnd"/>
      <w:proofErr w:type="gramEnd"/>
      <w:r w:rsidRPr="000528A3">
        <w:rPr>
          <w:szCs w:val="26"/>
        </w:rPr>
        <w:t>» на 2026-2030 годы</w:t>
      </w:r>
    </w:p>
    <w:p w:rsidR="00DF7D39" w:rsidRDefault="00DF7D39" w:rsidP="00DF7D39">
      <w:pPr>
        <w:tabs>
          <w:tab w:val="left" w:pos="8041"/>
        </w:tabs>
        <w:ind w:left="5529" w:firstLine="0"/>
        <w:rPr>
          <w:szCs w:val="26"/>
        </w:rPr>
      </w:pPr>
    </w:p>
    <w:p w:rsidR="00DF7D39" w:rsidRDefault="00DF7D39" w:rsidP="00DF7D39">
      <w:pPr>
        <w:tabs>
          <w:tab w:val="left" w:pos="8041"/>
        </w:tabs>
        <w:ind w:left="5529" w:firstLine="0"/>
        <w:rPr>
          <w:szCs w:val="26"/>
        </w:rPr>
      </w:pPr>
    </w:p>
    <w:p w:rsidR="00DF7D39" w:rsidRPr="000528A3" w:rsidRDefault="00DF7D39" w:rsidP="00DF7D39">
      <w:pPr>
        <w:tabs>
          <w:tab w:val="left" w:pos="8041"/>
        </w:tabs>
        <w:ind w:left="5529" w:firstLine="0"/>
        <w:rPr>
          <w:szCs w:val="26"/>
        </w:rPr>
      </w:pPr>
    </w:p>
    <w:p w:rsidR="00EC67E1" w:rsidRPr="000528A3" w:rsidRDefault="00EC67E1" w:rsidP="00E57C5B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>ПЕРЕЧЕНЬ</w:t>
      </w:r>
    </w:p>
    <w:p w:rsidR="00DF7D39" w:rsidRDefault="00EC67E1" w:rsidP="00E57C5B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 xml:space="preserve">территорий, подлежащих благоустройству в рамках реализации проекта – победителя Всероссийского конкурса создания комфортной городской среды </w:t>
      </w:r>
    </w:p>
    <w:p w:rsidR="00EC67E1" w:rsidRPr="000528A3" w:rsidRDefault="00EC67E1" w:rsidP="00E57C5B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0528A3">
        <w:rPr>
          <w:b/>
          <w:szCs w:val="26"/>
        </w:rPr>
        <w:t>в малых городах и исторических поселениях на 202</w:t>
      </w:r>
      <w:r w:rsidR="000508DC">
        <w:rPr>
          <w:b/>
          <w:szCs w:val="26"/>
        </w:rPr>
        <w:t>6</w:t>
      </w:r>
      <w:r w:rsidRPr="000528A3">
        <w:rPr>
          <w:b/>
          <w:szCs w:val="26"/>
        </w:rPr>
        <w:t>-20</w:t>
      </w:r>
      <w:r w:rsidR="000508DC">
        <w:rPr>
          <w:b/>
          <w:szCs w:val="26"/>
        </w:rPr>
        <w:t>30</w:t>
      </w:r>
      <w:r w:rsidRPr="000528A3">
        <w:rPr>
          <w:b/>
          <w:szCs w:val="26"/>
        </w:rPr>
        <w:t xml:space="preserve"> годы</w:t>
      </w:r>
    </w:p>
    <w:p w:rsidR="00EC67E1" w:rsidRPr="000528A3" w:rsidRDefault="00EC67E1" w:rsidP="00DF7D39">
      <w:pPr>
        <w:tabs>
          <w:tab w:val="left" w:pos="8041"/>
        </w:tabs>
        <w:spacing w:line="360" w:lineRule="auto"/>
        <w:ind w:firstLine="0"/>
        <w:jc w:val="left"/>
        <w:rPr>
          <w:b/>
          <w:szCs w:val="26"/>
        </w:rPr>
      </w:pPr>
    </w:p>
    <w:tbl>
      <w:tblPr>
        <w:tblStyle w:val="af8"/>
        <w:tblW w:w="9356" w:type="dxa"/>
        <w:tblInd w:w="108" w:type="dxa"/>
        <w:tblLook w:val="04A0"/>
      </w:tblPr>
      <w:tblGrid>
        <w:gridCol w:w="709"/>
        <w:gridCol w:w="2754"/>
        <w:gridCol w:w="4337"/>
        <w:gridCol w:w="1556"/>
      </w:tblGrid>
      <w:tr w:rsidR="00EC67E1" w:rsidRPr="000528A3" w:rsidTr="00DF7D39">
        <w:trPr>
          <w:trHeight w:val="1906"/>
        </w:trPr>
        <w:tc>
          <w:tcPr>
            <w:tcW w:w="709" w:type="dxa"/>
          </w:tcPr>
          <w:p w:rsidR="00EC67E1" w:rsidRPr="000528A3" w:rsidRDefault="00EC67E1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 xml:space="preserve">№ </w:t>
            </w:r>
            <w:proofErr w:type="gramStart"/>
            <w:r w:rsidRPr="000528A3">
              <w:rPr>
                <w:szCs w:val="26"/>
              </w:rPr>
              <w:t>п</w:t>
            </w:r>
            <w:proofErr w:type="gramEnd"/>
            <w:r w:rsidRPr="000528A3">
              <w:rPr>
                <w:szCs w:val="26"/>
              </w:rPr>
              <w:t>/п</w:t>
            </w:r>
          </w:p>
        </w:tc>
        <w:tc>
          <w:tcPr>
            <w:tcW w:w="2754" w:type="dxa"/>
          </w:tcPr>
          <w:p w:rsidR="00EC67E1" w:rsidRPr="000528A3" w:rsidRDefault="00EC67E1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Наименование муниципального образования, наименование  и адрес общественной территории</w:t>
            </w:r>
          </w:p>
        </w:tc>
        <w:tc>
          <w:tcPr>
            <w:tcW w:w="4337" w:type="dxa"/>
          </w:tcPr>
          <w:p w:rsidR="00EC67E1" w:rsidRPr="000528A3" w:rsidRDefault="00EC67E1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Перечень видов работ</w:t>
            </w:r>
          </w:p>
        </w:tc>
        <w:tc>
          <w:tcPr>
            <w:tcW w:w="1556" w:type="dxa"/>
          </w:tcPr>
          <w:p w:rsidR="00EC67E1" w:rsidRPr="000528A3" w:rsidRDefault="00EC67E1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 xml:space="preserve">Срок </w:t>
            </w:r>
            <w:proofErr w:type="spellStart"/>
            <w:proofErr w:type="gramStart"/>
            <w:r w:rsidRPr="000528A3">
              <w:rPr>
                <w:szCs w:val="26"/>
              </w:rPr>
              <w:t>выпол-нения</w:t>
            </w:r>
            <w:proofErr w:type="spellEnd"/>
            <w:proofErr w:type="gramEnd"/>
            <w:r w:rsidRPr="000528A3">
              <w:rPr>
                <w:szCs w:val="26"/>
              </w:rPr>
              <w:t xml:space="preserve"> работ</w:t>
            </w:r>
          </w:p>
        </w:tc>
      </w:tr>
      <w:tr w:rsidR="00EC67E1" w:rsidRPr="000528A3" w:rsidTr="00DF7D39">
        <w:trPr>
          <w:trHeight w:val="403"/>
        </w:trPr>
        <w:tc>
          <w:tcPr>
            <w:tcW w:w="709" w:type="dxa"/>
          </w:tcPr>
          <w:p w:rsidR="00EC67E1" w:rsidRPr="000528A3" w:rsidRDefault="00EC67E1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1</w:t>
            </w:r>
          </w:p>
        </w:tc>
        <w:tc>
          <w:tcPr>
            <w:tcW w:w="2754" w:type="dxa"/>
          </w:tcPr>
          <w:p w:rsidR="00EC67E1" w:rsidRPr="000528A3" w:rsidRDefault="00EC67E1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2</w:t>
            </w:r>
          </w:p>
        </w:tc>
        <w:tc>
          <w:tcPr>
            <w:tcW w:w="4337" w:type="dxa"/>
          </w:tcPr>
          <w:p w:rsidR="00EC67E1" w:rsidRPr="000528A3" w:rsidRDefault="00EC67E1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3</w:t>
            </w:r>
          </w:p>
        </w:tc>
        <w:tc>
          <w:tcPr>
            <w:tcW w:w="1556" w:type="dxa"/>
          </w:tcPr>
          <w:p w:rsidR="00EC67E1" w:rsidRPr="000528A3" w:rsidRDefault="00EC67E1" w:rsidP="00E57C5B">
            <w:pPr>
              <w:ind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>4</w:t>
            </w:r>
          </w:p>
        </w:tc>
      </w:tr>
      <w:tr w:rsidR="00EC67E1" w:rsidRPr="000528A3" w:rsidTr="00DF7D39">
        <w:trPr>
          <w:trHeight w:val="437"/>
        </w:trPr>
        <w:tc>
          <w:tcPr>
            <w:tcW w:w="709" w:type="dxa"/>
            <w:vAlign w:val="center"/>
          </w:tcPr>
          <w:p w:rsidR="00EC67E1" w:rsidRPr="000528A3" w:rsidRDefault="00EC67E1" w:rsidP="00E57C5B">
            <w:pPr>
              <w:numPr>
                <w:ilvl w:val="0"/>
                <w:numId w:val="32"/>
              </w:numPr>
              <w:tabs>
                <w:tab w:val="left" w:pos="426"/>
                <w:tab w:val="left" w:pos="8041"/>
              </w:tabs>
              <w:jc w:val="left"/>
              <w:rPr>
                <w:szCs w:val="26"/>
              </w:rPr>
            </w:pPr>
          </w:p>
        </w:tc>
        <w:tc>
          <w:tcPr>
            <w:tcW w:w="2754" w:type="dxa"/>
          </w:tcPr>
          <w:p w:rsidR="00EC67E1" w:rsidRPr="000528A3" w:rsidRDefault="00EC67E1" w:rsidP="00E57C5B">
            <w:pPr>
              <w:pStyle w:val="aff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37" w:type="dxa"/>
          </w:tcPr>
          <w:p w:rsidR="00EC67E1" w:rsidRPr="000528A3" w:rsidRDefault="00EC67E1" w:rsidP="00E57C5B">
            <w:pPr>
              <w:ind w:firstLine="0"/>
              <w:jc w:val="left"/>
              <w:rPr>
                <w:szCs w:val="26"/>
              </w:rPr>
            </w:pPr>
          </w:p>
        </w:tc>
        <w:tc>
          <w:tcPr>
            <w:tcW w:w="1556" w:type="dxa"/>
          </w:tcPr>
          <w:p w:rsidR="00EC67E1" w:rsidRPr="000528A3" w:rsidRDefault="00EC67E1" w:rsidP="00E57C5B">
            <w:pPr>
              <w:tabs>
                <w:tab w:val="left" w:pos="8041"/>
              </w:tabs>
              <w:ind w:firstLine="0"/>
              <w:jc w:val="center"/>
              <w:rPr>
                <w:szCs w:val="26"/>
              </w:rPr>
            </w:pPr>
          </w:p>
        </w:tc>
      </w:tr>
    </w:tbl>
    <w:p w:rsidR="00EC67E1" w:rsidRPr="000528A3" w:rsidRDefault="00EC67E1" w:rsidP="00E57C5B">
      <w:pPr>
        <w:tabs>
          <w:tab w:val="left" w:pos="8041"/>
          <w:tab w:val="left" w:pos="8222"/>
        </w:tabs>
        <w:ind w:left="5245" w:right="141" w:firstLine="0"/>
        <w:jc w:val="center"/>
        <w:rPr>
          <w:szCs w:val="26"/>
        </w:rPr>
      </w:pPr>
    </w:p>
    <w:p w:rsidR="00EC67E1" w:rsidRPr="000528A3" w:rsidRDefault="00EC67E1" w:rsidP="00E57C5B">
      <w:pPr>
        <w:tabs>
          <w:tab w:val="left" w:pos="8041"/>
          <w:tab w:val="left" w:pos="8222"/>
        </w:tabs>
        <w:ind w:left="5245" w:right="141" w:firstLine="0"/>
        <w:jc w:val="center"/>
        <w:rPr>
          <w:szCs w:val="26"/>
        </w:rPr>
      </w:pPr>
    </w:p>
    <w:p w:rsidR="00FB78B4" w:rsidRPr="000528A3" w:rsidRDefault="00FB78B4" w:rsidP="00E57C5B">
      <w:pPr>
        <w:tabs>
          <w:tab w:val="left" w:pos="8041"/>
        </w:tabs>
        <w:ind w:firstLine="0"/>
        <w:jc w:val="center"/>
        <w:rPr>
          <w:szCs w:val="26"/>
        </w:rPr>
      </w:pPr>
    </w:p>
    <w:p w:rsidR="00FB78B4" w:rsidRPr="000528A3" w:rsidRDefault="00FB78B4" w:rsidP="00E57C5B">
      <w:pPr>
        <w:tabs>
          <w:tab w:val="left" w:pos="8041"/>
        </w:tabs>
        <w:ind w:firstLine="0"/>
        <w:jc w:val="center"/>
        <w:rPr>
          <w:szCs w:val="26"/>
        </w:rPr>
        <w:sectPr w:rsidR="00FB78B4" w:rsidRPr="000528A3" w:rsidSect="00DF7D39">
          <w:pgSz w:w="11906" w:h="16838"/>
          <w:pgMar w:top="851" w:right="851" w:bottom="851" w:left="1701" w:header="425" w:footer="720" w:gutter="0"/>
          <w:cols w:space="720"/>
          <w:docGrid w:linePitch="360"/>
        </w:sectPr>
      </w:pPr>
    </w:p>
    <w:tbl>
      <w:tblPr>
        <w:tblW w:w="14332" w:type="dxa"/>
        <w:tblInd w:w="93" w:type="dxa"/>
        <w:tblLook w:val="04A0"/>
      </w:tblPr>
      <w:tblGrid>
        <w:gridCol w:w="660"/>
        <w:gridCol w:w="7435"/>
        <w:gridCol w:w="6237"/>
      </w:tblGrid>
      <w:tr w:rsidR="00FB78B4" w:rsidRPr="000528A3" w:rsidTr="000217C6">
        <w:trPr>
          <w:trHeight w:val="375"/>
        </w:trPr>
        <w:tc>
          <w:tcPr>
            <w:tcW w:w="14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78B4" w:rsidRPr="000528A3" w:rsidRDefault="00FB78B4" w:rsidP="00DF7D39">
            <w:pPr>
              <w:tabs>
                <w:tab w:val="left" w:pos="8041"/>
                <w:tab w:val="left" w:pos="9121"/>
              </w:tabs>
              <w:ind w:left="9263" w:right="141" w:firstLine="0"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lastRenderedPageBreak/>
              <w:t xml:space="preserve">Приложение № </w:t>
            </w:r>
            <w:r w:rsidR="00C158CB">
              <w:rPr>
                <w:szCs w:val="26"/>
              </w:rPr>
              <w:t>7</w:t>
            </w:r>
          </w:p>
          <w:p w:rsidR="00FB78B4" w:rsidRPr="000528A3" w:rsidRDefault="00FB78B4" w:rsidP="00DF7D39">
            <w:pPr>
              <w:tabs>
                <w:tab w:val="left" w:pos="9121"/>
              </w:tabs>
              <w:ind w:left="9263" w:right="113" w:firstLine="0"/>
              <w:contextualSpacing/>
              <w:jc w:val="center"/>
              <w:rPr>
                <w:szCs w:val="26"/>
              </w:rPr>
            </w:pPr>
            <w:r w:rsidRPr="000528A3">
              <w:rPr>
                <w:szCs w:val="26"/>
              </w:rPr>
              <w:t xml:space="preserve">к муниципальной программе «Формирование современной городской среды </w:t>
            </w:r>
            <w:r w:rsidR="009D44C0" w:rsidRPr="000528A3">
              <w:rPr>
                <w:szCs w:val="26"/>
              </w:rPr>
              <w:t>муниципального</w:t>
            </w:r>
            <w:r w:rsidRPr="000528A3">
              <w:rPr>
                <w:szCs w:val="26"/>
              </w:rPr>
              <w:t xml:space="preserve"> округа </w:t>
            </w:r>
            <w:proofErr w:type="gramStart"/>
            <w:r w:rsidRPr="000528A3">
              <w:rPr>
                <w:szCs w:val="26"/>
              </w:rPr>
              <w:t>Спасск-Дальний</w:t>
            </w:r>
            <w:proofErr w:type="gramEnd"/>
            <w:r w:rsidRPr="000528A3">
              <w:rPr>
                <w:szCs w:val="26"/>
              </w:rPr>
              <w:t xml:space="preserve">» на </w:t>
            </w:r>
            <w:r w:rsidR="009D44C0" w:rsidRPr="000528A3">
              <w:rPr>
                <w:szCs w:val="26"/>
              </w:rPr>
              <w:t>2026-2030</w:t>
            </w:r>
            <w:r w:rsidRPr="000528A3">
              <w:rPr>
                <w:szCs w:val="26"/>
              </w:rPr>
              <w:t xml:space="preserve"> годы</w:t>
            </w:r>
          </w:p>
          <w:p w:rsidR="00FB78B4" w:rsidRPr="000528A3" w:rsidRDefault="00FB78B4" w:rsidP="00E57C5B">
            <w:pPr>
              <w:tabs>
                <w:tab w:val="left" w:pos="8041"/>
              </w:tabs>
              <w:ind w:left="5529" w:firstLine="0"/>
              <w:rPr>
                <w:szCs w:val="26"/>
              </w:rPr>
            </w:pPr>
          </w:p>
          <w:p w:rsidR="000217C6" w:rsidRPr="000528A3" w:rsidRDefault="000217C6" w:rsidP="00E57C5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Cs w:val="26"/>
                <w:lang w:eastAsia="ru-RU"/>
              </w:rPr>
            </w:pPr>
          </w:p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Cs w:val="26"/>
                <w:lang w:eastAsia="ru-RU"/>
              </w:rPr>
            </w:pPr>
            <w:r w:rsidRPr="000528A3">
              <w:rPr>
                <w:b/>
                <w:bCs/>
                <w:color w:val="000000"/>
                <w:szCs w:val="26"/>
                <w:lang w:eastAsia="ru-RU"/>
              </w:rPr>
              <w:t xml:space="preserve">ПЕРЕЧЕНЬ  </w:t>
            </w:r>
          </w:p>
        </w:tc>
      </w:tr>
      <w:tr w:rsidR="00FB78B4" w:rsidRPr="000528A3" w:rsidTr="000217C6">
        <w:trPr>
          <w:trHeight w:val="803"/>
        </w:trPr>
        <w:tc>
          <w:tcPr>
            <w:tcW w:w="143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7C6" w:rsidRPr="000528A3" w:rsidRDefault="00FB78B4" w:rsidP="00E57C5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szCs w:val="26"/>
                <w:lang w:eastAsia="ru-RU"/>
              </w:rPr>
            </w:pPr>
            <w:r w:rsidRPr="000528A3">
              <w:rPr>
                <w:b/>
                <w:bCs/>
                <w:szCs w:val="26"/>
                <w:lang w:eastAsia="ru-RU"/>
              </w:rPr>
              <w:t>мероприятий по преобразованию отрасли городского хозяйства посредством внедрения цифровых технологий</w:t>
            </w:r>
          </w:p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szCs w:val="26"/>
                <w:lang w:eastAsia="ru-RU"/>
              </w:rPr>
            </w:pPr>
            <w:r w:rsidRPr="000528A3">
              <w:rPr>
                <w:b/>
                <w:bCs/>
                <w:szCs w:val="26"/>
                <w:lang w:eastAsia="ru-RU"/>
              </w:rPr>
              <w:t xml:space="preserve"> в 202</w:t>
            </w:r>
            <w:r w:rsidR="009D44C0" w:rsidRPr="000528A3">
              <w:rPr>
                <w:b/>
                <w:bCs/>
                <w:szCs w:val="26"/>
                <w:lang w:eastAsia="ru-RU"/>
              </w:rPr>
              <w:t>6</w:t>
            </w:r>
            <w:r w:rsidR="000217C6" w:rsidRPr="000528A3">
              <w:rPr>
                <w:b/>
                <w:bCs/>
                <w:szCs w:val="26"/>
                <w:lang w:eastAsia="ru-RU"/>
              </w:rPr>
              <w:t>-2030</w:t>
            </w:r>
            <w:r w:rsidRPr="000528A3">
              <w:rPr>
                <w:b/>
                <w:bCs/>
                <w:szCs w:val="26"/>
                <w:lang w:eastAsia="ru-RU"/>
              </w:rPr>
              <w:t xml:space="preserve"> году </w:t>
            </w:r>
          </w:p>
        </w:tc>
      </w:tr>
      <w:tr w:rsidR="00FB78B4" w:rsidRPr="000528A3" w:rsidTr="000217C6">
        <w:trPr>
          <w:trHeight w:val="398"/>
        </w:trPr>
        <w:tc>
          <w:tcPr>
            <w:tcW w:w="143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B78B4" w:rsidRPr="000528A3" w:rsidRDefault="009D44C0" w:rsidP="00E57C5B">
            <w:pPr>
              <w:widowControl/>
              <w:suppressAutoHyphens w:val="0"/>
              <w:autoSpaceDE/>
              <w:ind w:firstLine="0"/>
              <w:jc w:val="center"/>
              <w:rPr>
                <w:szCs w:val="26"/>
                <w:lang w:eastAsia="ru-RU"/>
              </w:rPr>
            </w:pPr>
            <w:r w:rsidRPr="000528A3">
              <w:rPr>
                <w:szCs w:val="26"/>
                <w:lang w:eastAsia="ru-RU"/>
              </w:rPr>
              <w:t>муниципальный</w:t>
            </w:r>
            <w:r w:rsidR="00FB78B4" w:rsidRPr="000528A3">
              <w:rPr>
                <w:szCs w:val="26"/>
                <w:lang w:eastAsia="ru-RU"/>
              </w:rPr>
              <w:t xml:space="preserve"> округ </w:t>
            </w:r>
            <w:proofErr w:type="gramStart"/>
            <w:r w:rsidR="00FB78B4" w:rsidRPr="000528A3">
              <w:rPr>
                <w:szCs w:val="26"/>
                <w:lang w:eastAsia="ru-RU"/>
              </w:rPr>
              <w:t>Спасск-Дальний</w:t>
            </w:r>
            <w:proofErr w:type="gramEnd"/>
          </w:p>
        </w:tc>
      </w:tr>
      <w:tr w:rsidR="00FB78B4" w:rsidRPr="000528A3" w:rsidTr="000217C6">
        <w:trPr>
          <w:trHeight w:val="469"/>
        </w:trPr>
        <w:tc>
          <w:tcPr>
            <w:tcW w:w="1433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center"/>
              <w:rPr>
                <w:szCs w:val="26"/>
                <w:lang w:eastAsia="ru-RU"/>
              </w:rPr>
            </w:pPr>
            <w:r w:rsidRPr="000528A3">
              <w:rPr>
                <w:szCs w:val="26"/>
                <w:lang w:eastAsia="ru-RU"/>
              </w:rPr>
              <w:t>(наименование муниципального образования)</w:t>
            </w:r>
          </w:p>
        </w:tc>
      </w:tr>
      <w:tr w:rsidR="00FB78B4" w:rsidRPr="000528A3" w:rsidTr="000217C6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Cs w:val="26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Cs w:val="26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Cs w:val="26"/>
                <w:lang w:eastAsia="ru-RU"/>
              </w:rPr>
            </w:pPr>
          </w:p>
        </w:tc>
      </w:tr>
      <w:tr w:rsidR="00FB78B4" w:rsidRPr="000528A3" w:rsidTr="000217C6">
        <w:trPr>
          <w:trHeight w:val="37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Cs w:val="26"/>
                <w:lang w:eastAsia="ru-RU"/>
              </w:rPr>
            </w:pPr>
            <w:r w:rsidRPr="000528A3">
              <w:rPr>
                <w:b/>
                <w:bCs/>
                <w:color w:val="000000"/>
                <w:szCs w:val="26"/>
                <w:lang w:eastAsia="ru-RU"/>
              </w:rPr>
              <w:t>№</w:t>
            </w:r>
            <w:r w:rsidRPr="000528A3">
              <w:rPr>
                <w:b/>
                <w:bCs/>
                <w:color w:val="000000"/>
                <w:szCs w:val="26"/>
                <w:lang w:eastAsia="ru-RU"/>
              </w:rPr>
              <w:br/>
            </w:r>
            <w:proofErr w:type="gramStart"/>
            <w:r w:rsidRPr="000528A3">
              <w:rPr>
                <w:b/>
                <w:bCs/>
                <w:color w:val="000000"/>
                <w:szCs w:val="26"/>
                <w:lang w:eastAsia="ru-RU"/>
              </w:rPr>
              <w:t>п</w:t>
            </w:r>
            <w:proofErr w:type="gramEnd"/>
            <w:r w:rsidRPr="000528A3">
              <w:rPr>
                <w:b/>
                <w:bCs/>
                <w:color w:val="000000"/>
                <w:szCs w:val="26"/>
                <w:lang w:eastAsia="ru-RU"/>
              </w:rPr>
              <w:t>/п</w:t>
            </w:r>
          </w:p>
        </w:tc>
        <w:tc>
          <w:tcPr>
            <w:tcW w:w="7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Cs w:val="26"/>
                <w:lang w:eastAsia="ru-RU"/>
              </w:rPr>
            </w:pPr>
            <w:r w:rsidRPr="000528A3">
              <w:rPr>
                <w:b/>
                <w:bCs/>
                <w:color w:val="000000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Cs w:val="26"/>
                <w:lang w:eastAsia="ru-RU"/>
              </w:rPr>
            </w:pPr>
            <w:r w:rsidRPr="000528A3">
              <w:rPr>
                <w:b/>
                <w:bCs/>
                <w:color w:val="000000"/>
                <w:szCs w:val="26"/>
                <w:lang w:eastAsia="ru-RU"/>
              </w:rPr>
              <w:t xml:space="preserve">Срок выполнения </w:t>
            </w:r>
          </w:p>
        </w:tc>
      </w:tr>
      <w:tr w:rsidR="00FB78B4" w:rsidRPr="000528A3" w:rsidTr="000217C6">
        <w:trPr>
          <w:trHeight w:val="698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Cs w:val="26"/>
                <w:lang w:eastAsia="ru-RU"/>
              </w:rPr>
            </w:pPr>
          </w:p>
        </w:tc>
        <w:tc>
          <w:tcPr>
            <w:tcW w:w="7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Cs w:val="26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Cs w:val="26"/>
                <w:lang w:eastAsia="ru-RU"/>
              </w:rPr>
            </w:pPr>
          </w:p>
        </w:tc>
      </w:tr>
      <w:tr w:rsidR="00FB78B4" w:rsidRPr="000528A3" w:rsidTr="000217C6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B4" w:rsidRPr="000528A3" w:rsidRDefault="00FB78B4" w:rsidP="00DF7D39">
            <w:pPr>
              <w:widowControl/>
              <w:suppressAutoHyphens w:val="0"/>
              <w:autoSpaceDE/>
              <w:spacing w:before="60" w:after="60"/>
              <w:ind w:firstLine="0"/>
              <w:jc w:val="center"/>
              <w:rPr>
                <w:color w:val="000000"/>
                <w:szCs w:val="26"/>
                <w:lang w:eastAsia="ru-RU"/>
              </w:rPr>
            </w:pPr>
            <w:r w:rsidRPr="000528A3">
              <w:rPr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B4" w:rsidRPr="000528A3" w:rsidRDefault="00FB78B4" w:rsidP="00DF7D39">
            <w:pPr>
              <w:widowControl/>
              <w:suppressAutoHyphens w:val="0"/>
              <w:autoSpaceDE/>
              <w:spacing w:before="60" w:after="60"/>
              <w:ind w:firstLine="0"/>
              <w:jc w:val="center"/>
              <w:rPr>
                <w:color w:val="000000"/>
                <w:szCs w:val="26"/>
                <w:lang w:eastAsia="ru-RU"/>
              </w:rPr>
            </w:pPr>
            <w:r w:rsidRPr="000528A3">
              <w:rPr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B4" w:rsidRPr="000528A3" w:rsidRDefault="00FB78B4" w:rsidP="00DF7D39">
            <w:pPr>
              <w:widowControl/>
              <w:suppressAutoHyphens w:val="0"/>
              <w:autoSpaceDE/>
              <w:spacing w:before="60" w:after="60"/>
              <w:ind w:firstLine="0"/>
              <w:jc w:val="center"/>
              <w:rPr>
                <w:color w:val="000000"/>
                <w:szCs w:val="26"/>
                <w:lang w:eastAsia="ru-RU"/>
              </w:rPr>
            </w:pPr>
            <w:r w:rsidRPr="000528A3">
              <w:rPr>
                <w:color w:val="000000"/>
                <w:szCs w:val="26"/>
                <w:lang w:eastAsia="ru-RU"/>
              </w:rPr>
              <w:t>3</w:t>
            </w:r>
          </w:p>
        </w:tc>
      </w:tr>
      <w:tr w:rsidR="00FB78B4" w:rsidRPr="000528A3" w:rsidTr="00DF7D39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8B4" w:rsidRPr="000528A3" w:rsidRDefault="00FB78B4" w:rsidP="00DF7D39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Cs w:val="26"/>
                <w:lang w:eastAsia="ru-RU"/>
              </w:rPr>
            </w:pPr>
            <w:r w:rsidRPr="000528A3">
              <w:rPr>
                <w:color w:val="000000"/>
                <w:szCs w:val="26"/>
                <w:lang w:eastAsia="ru-RU"/>
              </w:rPr>
              <w:t>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8B4" w:rsidRDefault="00FB78B4" w:rsidP="00E57C5B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Cs w:val="26"/>
                <w:lang w:eastAsia="ru-RU"/>
              </w:rPr>
            </w:pPr>
            <w:r w:rsidRPr="000528A3">
              <w:rPr>
                <w:color w:val="000000"/>
                <w:szCs w:val="26"/>
                <w:lang w:eastAsia="ru-RU"/>
              </w:rPr>
              <w:t>Создание комплексных систем онлайн мониторинга общественной безопасности, включая организацию постоянного видеонаблюдения</w:t>
            </w:r>
            <w:r w:rsidR="009B4834" w:rsidRPr="000528A3">
              <w:rPr>
                <w:color w:val="000000"/>
                <w:szCs w:val="26"/>
                <w:lang w:eastAsia="ru-RU"/>
              </w:rPr>
              <w:t xml:space="preserve"> </w:t>
            </w:r>
            <w:r w:rsidRPr="000528A3">
              <w:rPr>
                <w:color w:val="000000"/>
                <w:szCs w:val="26"/>
                <w:lang w:eastAsia="ru-RU"/>
              </w:rPr>
              <w:t xml:space="preserve">с использованием систем </w:t>
            </w:r>
            <w:proofErr w:type="spellStart"/>
            <w:r w:rsidRPr="000528A3">
              <w:rPr>
                <w:color w:val="000000"/>
                <w:szCs w:val="26"/>
                <w:lang w:eastAsia="ru-RU"/>
              </w:rPr>
              <w:t>видеоаналитики</w:t>
            </w:r>
            <w:proofErr w:type="spellEnd"/>
            <w:r w:rsidRPr="000528A3">
              <w:rPr>
                <w:color w:val="000000"/>
                <w:szCs w:val="26"/>
                <w:lang w:eastAsia="ru-RU"/>
              </w:rPr>
              <w:t xml:space="preserve"> в общественных территориях и дворовых территориях, в том числе интегрированных в системы контроля и управления</w:t>
            </w:r>
            <w:r w:rsidR="009B4834" w:rsidRPr="000528A3">
              <w:rPr>
                <w:color w:val="000000"/>
                <w:szCs w:val="26"/>
                <w:lang w:eastAsia="ru-RU"/>
              </w:rPr>
              <w:t xml:space="preserve"> </w:t>
            </w:r>
            <w:r w:rsidRPr="000528A3">
              <w:rPr>
                <w:color w:val="000000"/>
                <w:szCs w:val="26"/>
                <w:lang w:eastAsia="ru-RU"/>
              </w:rPr>
              <w:t>доступом в з</w:t>
            </w:r>
            <w:r w:rsidR="00C8047A">
              <w:rPr>
                <w:color w:val="000000"/>
                <w:szCs w:val="26"/>
                <w:lang w:eastAsia="ru-RU"/>
              </w:rPr>
              <w:t>дан</w:t>
            </w:r>
            <w:r w:rsidRPr="000528A3">
              <w:rPr>
                <w:color w:val="000000"/>
                <w:szCs w:val="26"/>
                <w:lang w:eastAsia="ru-RU"/>
              </w:rPr>
              <w:t>ия</w:t>
            </w:r>
            <w:r w:rsidR="00C8047A">
              <w:rPr>
                <w:color w:val="000000"/>
                <w:szCs w:val="26"/>
                <w:lang w:eastAsia="ru-RU"/>
              </w:rPr>
              <w:t>х</w:t>
            </w:r>
          </w:p>
          <w:p w:rsidR="00DF7D39" w:rsidRPr="000528A3" w:rsidRDefault="00DF7D39" w:rsidP="00E57C5B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Cs w:val="26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8B4" w:rsidRPr="000528A3" w:rsidRDefault="00FB78B4" w:rsidP="00DF7D39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Cs w:val="26"/>
                <w:lang w:eastAsia="ru-RU"/>
              </w:rPr>
            </w:pPr>
            <w:r w:rsidRPr="000528A3">
              <w:rPr>
                <w:color w:val="000000"/>
                <w:szCs w:val="26"/>
                <w:lang w:eastAsia="ru-RU"/>
              </w:rPr>
              <w:t>202</w:t>
            </w:r>
            <w:r w:rsidR="009D44C0" w:rsidRPr="000528A3">
              <w:rPr>
                <w:color w:val="000000"/>
                <w:szCs w:val="26"/>
                <w:lang w:eastAsia="ru-RU"/>
              </w:rPr>
              <w:t>6</w:t>
            </w:r>
            <w:r w:rsidRPr="000528A3">
              <w:rPr>
                <w:color w:val="000000"/>
                <w:szCs w:val="26"/>
                <w:lang w:eastAsia="ru-RU"/>
              </w:rPr>
              <w:t>-20</w:t>
            </w:r>
            <w:r w:rsidR="000217C6" w:rsidRPr="000528A3">
              <w:rPr>
                <w:color w:val="000000"/>
                <w:szCs w:val="26"/>
                <w:lang w:eastAsia="ru-RU"/>
              </w:rPr>
              <w:t>30</w:t>
            </w:r>
          </w:p>
        </w:tc>
      </w:tr>
      <w:tr w:rsidR="00FB78B4" w:rsidRPr="000528A3" w:rsidTr="000217C6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Cs w:val="26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Cs w:val="26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78B4" w:rsidRPr="000528A3" w:rsidRDefault="00FB78B4" w:rsidP="00E57C5B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Cs w:val="26"/>
                <w:lang w:eastAsia="ru-RU"/>
              </w:rPr>
            </w:pPr>
          </w:p>
        </w:tc>
      </w:tr>
    </w:tbl>
    <w:p w:rsidR="00FB78B4" w:rsidRPr="000528A3" w:rsidRDefault="00FB78B4" w:rsidP="00E57C5B">
      <w:pPr>
        <w:tabs>
          <w:tab w:val="left" w:pos="8041"/>
        </w:tabs>
        <w:ind w:firstLine="0"/>
        <w:jc w:val="center"/>
        <w:rPr>
          <w:szCs w:val="26"/>
        </w:rPr>
      </w:pPr>
    </w:p>
    <w:sectPr w:rsidR="00FB78B4" w:rsidRPr="000528A3" w:rsidSect="000506A1">
      <w:pgSz w:w="16838" w:h="11906" w:orient="landscape"/>
      <w:pgMar w:top="709" w:right="992" w:bottom="284" w:left="964" w:header="425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5D4" w:rsidRDefault="006165D4">
      <w:r>
        <w:separator/>
      </w:r>
    </w:p>
  </w:endnote>
  <w:endnote w:type="continuationSeparator" w:id="0">
    <w:p w:rsidR="006165D4" w:rsidRDefault="00616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 PL KaitiM GB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FreeSans">
    <w:altName w:val="MS Mincho"/>
    <w:charset w:val="CC"/>
    <w:family w:val="swiss"/>
    <w:pitch w:val="variable"/>
    <w:sig w:usb0="00000000" w:usb1="4200FDFF" w:usb2="000030A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5D4" w:rsidRDefault="006165D4">
      <w:r>
        <w:separator/>
      </w:r>
    </w:p>
  </w:footnote>
  <w:footnote w:type="continuationSeparator" w:id="0">
    <w:p w:rsidR="006165D4" w:rsidRDefault="006165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5D4" w:rsidRDefault="006165D4">
    <w:pPr>
      <w:pStyle w:val="ab"/>
      <w:jc w:val="center"/>
    </w:pPr>
  </w:p>
  <w:p w:rsidR="006165D4" w:rsidRDefault="006165D4">
    <w:pPr>
      <w:pStyle w:val="ab"/>
      <w:ind w:firstLine="0"/>
    </w:pPr>
    <w:r>
      <w:object w:dxaOrig="23988" w:dyaOrig="300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99.25pt;height:1125pt" o:ole="">
          <v:imagedata r:id="rId1" o:title=""/>
        </v:shape>
        <o:OLEObject Type="Embed" ProgID="Acrobat.Document.DC" ShapeID="_x0000_i1025" DrawAspect="Content" ObjectID="_1836726678" r:id="rId2"/>
      </w:obje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5D4" w:rsidRDefault="006165D4">
    <w:pPr>
      <w:pStyle w:val="ab"/>
      <w:jc w:val="center"/>
    </w:pPr>
  </w:p>
  <w:p w:rsidR="006165D4" w:rsidRDefault="006165D4">
    <w:pPr>
      <w:pStyle w:val="ab"/>
      <w:ind w:firstLine="0"/>
    </w:pPr>
    <w:r>
      <w:object w:dxaOrig="23988" w:dyaOrig="300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899.25pt;height:1125pt" o:ole="">
          <v:imagedata r:id="rId1" o:title=""/>
        </v:shape>
        <o:OLEObject Type="Embed" ProgID="Acrobat.Document.DC" ShapeID="_x0000_i1026" DrawAspect="Content" ObjectID="_183672667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7B0CC0"/>
    <w:multiLevelType w:val="hybridMultilevel"/>
    <w:tmpl w:val="91F8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BC1D38"/>
    <w:multiLevelType w:val="hybridMultilevel"/>
    <w:tmpl w:val="40CC62D4"/>
    <w:lvl w:ilvl="0" w:tplc="0419000F">
      <w:start w:val="1"/>
      <w:numFmt w:val="decimal"/>
      <w:lvlText w:val="%1."/>
      <w:lvlJc w:val="left"/>
      <w:pPr>
        <w:ind w:left="76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3">
    <w:nsid w:val="0B7D6BD9"/>
    <w:multiLevelType w:val="hybridMultilevel"/>
    <w:tmpl w:val="582C0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5">
    <w:nsid w:val="14996059"/>
    <w:multiLevelType w:val="hybridMultilevel"/>
    <w:tmpl w:val="C20009B8"/>
    <w:lvl w:ilvl="0" w:tplc="C09A4C3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96E87"/>
    <w:multiLevelType w:val="hybridMultilevel"/>
    <w:tmpl w:val="20B8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047E64"/>
    <w:multiLevelType w:val="hybridMultilevel"/>
    <w:tmpl w:val="B5565B14"/>
    <w:lvl w:ilvl="0" w:tplc="2CB6B4C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9">
    <w:nsid w:val="1B5E228F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F72D3"/>
    <w:multiLevelType w:val="hybridMultilevel"/>
    <w:tmpl w:val="A8A6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2E7E55"/>
    <w:multiLevelType w:val="hybridMultilevel"/>
    <w:tmpl w:val="C100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634C7A"/>
    <w:multiLevelType w:val="multilevel"/>
    <w:tmpl w:val="239A4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3">
    <w:nsid w:val="36046648"/>
    <w:multiLevelType w:val="hybridMultilevel"/>
    <w:tmpl w:val="9EF6C31E"/>
    <w:lvl w:ilvl="0" w:tplc="98D0092E">
      <w:start w:val="1"/>
      <w:numFmt w:val="bullet"/>
      <w:lvlText w:val=""/>
      <w:lvlJc w:val="left"/>
      <w:pPr>
        <w:ind w:left="49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4">
    <w:nsid w:val="3CF96E30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B273A"/>
    <w:multiLevelType w:val="multilevel"/>
    <w:tmpl w:val="3774EA1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16">
    <w:nsid w:val="3ED36545"/>
    <w:multiLevelType w:val="multilevel"/>
    <w:tmpl w:val="B810CC88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17">
    <w:nsid w:val="412C7845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429B1"/>
    <w:multiLevelType w:val="hybridMultilevel"/>
    <w:tmpl w:val="B186D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106ECD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B7CE5"/>
    <w:multiLevelType w:val="hybridMultilevel"/>
    <w:tmpl w:val="690A4238"/>
    <w:lvl w:ilvl="0" w:tplc="AB5A183E">
      <w:start w:val="1"/>
      <w:numFmt w:val="decimal"/>
      <w:suff w:val="space"/>
      <w:lvlText w:val="%1."/>
      <w:lvlJc w:val="righ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D9584F"/>
    <w:multiLevelType w:val="multilevel"/>
    <w:tmpl w:val="0AE08F2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22">
    <w:nsid w:val="51A5659A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120A40"/>
    <w:multiLevelType w:val="hybridMultilevel"/>
    <w:tmpl w:val="D788F634"/>
    <w:lvl w:ilvl="0" w:tplc="DB224C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5741D7D"/>
    <w:multiLevelType w:val="hybridMultilevel"/>
    <w:tmpl w:val="FB9AFCF6"/>
    <w:lvl w:ilvl="0" w:tplc="0419000F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25">
    <w:nsid w:val="58113A27"/>
    <w:multiLevelType w:val="hybridMultilevel"/>
    <w:tmpl w:val="D1D09F0A"/>
    <w:lvl w:ilvl="0" w:tplc="33F8140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6">
    <w:nsid w:val="59FD0FBE"/>
    <w:multiLevelType w:val="multilevel"/>
    <w:tmpl w:val="B758196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7">
    <w:nsid w:val="5D5D0174"/>
    <w:multiLevelType w:val="hybridMultilevel"/>
    <w:tmpl w:val="18D87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682149"/>
    <w:multiLevelType w:val="hybridMultilevel"/>
    <w:tmpl w:val="FE48D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6A2EC3"/>
    <w:multiLevelType w:val="hybridMultilevel"/>
    <w:tmpl w:val="6A20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671390B"/>
    <w:multiLevelType w:val="hybridMultilevel"/>
    <w:tmpl w:val="ADBC7C6C"/>
    <w:lvl w:ilvl="0" w:tplc="6BDC441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1">
    <w:nsid w:val="6FA55AA6"/>
    <w:multiLevelType w:val="multilevel"/>
    <w:tmpl w:val="00D2B8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2">
    <w:nsid w:val="70FB2244"/>
    <w:multiLevelType w:val="multilevel"/>
    <w:tmpl w:val="05EA44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3">
    <w:nsid w:val="712C040D"/>
    <w:multiLevelType w:val="multilevel"/>
    <w:tmpl w:val="3B9A01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4">
    <w:nsid w:val="7709687E"/>
    <w:multiLevelType w:val="multilevel"/>
    <w:tmpl w:val="0442C2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cs="Times New Roman" w:hint="default"/>
      </w:rPr>
    </w:lvl>
  </w:abstractNum>
  <w:abstractNum w:abstractNumId="35">
    <w:nsid w:val="7E8D2E26"/>
    <w:multiLevelType w:val="hybridMultilevel"/>
    <w:tmpl w:val="290C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26"/>
  </w:num>
  <w:num w:numId="4">
    <w:abstractNumId w:val="31"/>
  </w:num>
  <w:num w:numId="5">
    <w:abstractNumId w:val="23"/>
  </w:num>
  <w:num w:numId="6">
    <w:abstractNumId w:val="16"/>
  </w:num>
  <w:num w:numId="7">
    <w:abstractNumId w:val="30"/>
  </w:num>
  <w:num w:numId="8">
    <w:abstractNumId w:val="21"/>
  </w:num>
  <w:num w:numId="9">
    <w:abstractNumId w:val="34"/>
  </w:num>
  <w:num w:numId="10">
    <w:abstractNumId w:val="13"/>
  </w:num>
  <w:num w:numId="11">
    <w:abstractNumId w:val="15"/>
  </w:num>
  <w:num w:numId="12">
    <w:abstractNumId w:val="33"/>
  </w:num>
  <w:num w:numId="13">
    <w:abstractNumId w:val="1"/>
  </w:num>
  <w:num w:numId="14">
    <w:abstractNumId w:val="10"/>
  </w:num>
  <w:num w:numId="15">
    <w:abstractNumId w:val="35"/>
  </w:num>
  <w:num w:numId="16">
    <w:abstractNumId w:val="24"/>
  </w:num>
  <w:num w:numId="17">
    <w:abstractNumId w:val="29"/>
  </w:num>
  <w:num w:numId="18">
    <w:abstractNumId w:val="2"/>
  </w:num>
  <w:num w:numId="19">
    <w:abstractNumId w:val="6"/>
  </w:num>
  <w:num w:numId="20">
    <w:abstractNumId w:val="11"/>
  </w:num>
  <w:num w:numId="21">
    <w:abstractNumId w:val="3"/>
  </w:num>
  <w:num w:numId="22">
    <w:abstractNumId w:val="14"/>
  </w:num>
  <w:num w:numId="23">
    <w:abstractNumId w:val="20"/>
  </w:num>
  <w:num w:numId="24">
    <w:abstractNumId w:val="25"/>
  </w:num>
  <w:num w:numId="25">
    <w:abstractNumId w:val="22"/>
  </w:num>
  <w:num w:numId="26">
    <w:abstractNumId w:val="4"/>
  </w:num>
  <w:num w:numId="27">
    <w:abstractNumId w:val="27"/>
  </w:num>
  <w:num w:numId="28">
    <w:abstractNumId w:val="8"/>
  </w:num>
  <w:num w:numId="29">
    <w:abstractNumId w:val="19"/>
  </w:num>
  <w:num w:numId="30">
    <w:abstractNumId w:val="9"/>
  </w:num>
  <w:num w:numId="31">
    <w:abstractNumId w:val="18"/>
  </w:num>
  <w:num w:numId="32">
    <w:abstractNumId w:val="17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7"/>
  </w:num>
  <w:num w:numId="38">
    <w:abstractNumId w:val="32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8"/>
  <w:defaultTableStyle w:val="a"/>
  <w:drawingGridHorizontalSpacing w:val="13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A2B03"/>
    <w:rsid w:val="000039FD"/>
    <w:rsid w:val="00007B56"/>
    <w:rsid w:val="000135E9"/>
    <w:rsid w:val="00013EDF"/>
    <w:rsid w:val="000217C6"/>
    <w:rsid w:val="000231A8"/>
    <w:rsid w:val="00025272"/>
    <w:rsid w:val="00030A78"/>
    <w:rsid w:val="00042B2A"/>
    <w:rsid w:val="00044F12"/>
    <w:rsid w:val="000462B3"/>
    <w:rsid w:val="00046BB5"/>
    <w:rsid w:val="000506A1"/>
    <w:rsid w:val="000508DC"/>
    <w:rsid w:val="000522CB"/>
    <w:rsid w:val="000528A3"/>
    <w:rsid w:val="0005297C"/>
    <w:rsid w:val="000536DA"/>
    <w:rsid w:val="00060B77"/>
    <w:rsid w:val="000632EE"/>
    <w:rsid w:val="00070AFD"/>
    <w:rsid w:val="00075181"/>
    <w:rsid w:val="000755CF"/>
    <w:rsid w:val="00085E83"/>
    <w:rsid w:val="00087E5A"/>
    <w:rsid w:val="00090D8C"/>
    <w:rsid w:val="00091F00"/>
    <w:rsid w:val="000951C7"/>
    <w:rsid w:val="000A520D"/>
    <w:rsid w:val="000A5751"/>
    <w:rsid w:val="000A6DF4"/>
    <w:rsid w:val="000B436D"/>
    <w:rsid w:val="000C01C3"/>
    <w:rsid w:val="000C08A6"/>
    <w:rsid w:val="000C51F8"/>
    <w:rsid w:val="000C5A23"/>
    <w:rsid w:val="000D2544"/>
    <w:rsid w:val="000D2B5C"/>
    <w:rsid w:val="000E11BC"/>
    <w:rsid w:val="000E1B2A"/>
    <w:rsid w:val="000F04F5"/>
    <w:rsid w:val="000F2349"/>
    <w:rsid w:val="000F7936"/>
    <w:rsid w:val="00101BAA"/>
    <w:rsid w:val="00107551"/>
    <w:rsid w:val="00107685"/>
    <w:rsid w:val="0011545E"/>
    <w:rsid w:val="00120F7B"/>
    <w:rsid w:val="00121B89"/>
    <w:rsid w:val="00134494"/>
    <w:rsid w:val="00134DD3"/>
    <w:rsid w:val="001478BC"/>
    <w:rsid w:val="00152023"/>
    <w:rsid w:val="001550B4"/>
    <w:rsid w:val="001806C5"/>
    <w:rsid w:val="001806CD"/>
    <w:rsid w:val="00182912"/>
    <w:rsid w:val="00182D6C"/>
    <w:rsid w:val="00187B3B"/>
    <w:rsid w:val="001932B5"/>
    <w:rsid w:val="001952A8"/>
    <w:rsid w:val="001A129C"/>
    <w:rsid w:val="001A1C92"/>
    <w:rsid w:val="001A2DD8"/>
    <w:rsid w:val="001A603A"/>
    <w:rsid w:val="001B0F87"/>
    <w:rsid w:val="001B1CDB"/>
    <w:rsid w:val="001B461F"/>
    <w:rsid w:val="001B5A5B"/>
    <w:rsid w:val="001C1BB4"/>
    <w:rsid w:val="001C543D"/>
    <w:rsid w:val="001D2737"/>
    <w:rsid w:val="001D4B8C"/>
    <w:rsid w:val="00200842"/>
    <w:rsid w:val="00222EEC"/>
    <w:rsid w:val="00233E86"/>
    <w:rsid w:val="00236639"/>
    <w:rsid w:val="002371F9"/>
    <w:rsid w:val="002405EB"/>
    <w:rsid w:val="00250382"/>
    <w:rsid w:val="0026019E"/>
    <w:rsid w:val="002656CC"/>
    <w:rsid w:val="00266961"/>
    <w:rsid w:val="00285116"/>
    <w:rsid w:val="00286CCC"/>
    <w:rsid w:val="002871BD"/>
    <w:rsid w:val="00287344"/>
    <w:rsid w:val="002934A9"/>
    <w:rsid w:val="002A2FF2"/>
    <w:rsid w:val="002A6792"/>
    <w:rsid w:val="002A6DEB"/>
    <w:rsid w:val="002A76E3"/>
    <w:rsid w:val="002C04F0"/>
    <w:rsid w:val="002C3F37"/>
    <w:rsid w:val="002C67BC"/>
    <w:rsid w:val="002D02A1"/>
    <w:rsid w:val="002D09B6"/>
    <w:rsid w:val="002D0C21"/>
    <w:rsid w:val="002D641A"/>
    <w:rsid w:val="002D6CDB"/>
    <w:rsid w:val="002F442F"/>
    <w:rsid w:val="00307060"/>
    <w:rsid w:val="0030761A"/>
    <w:rsid w:val="0031422A"/>
    <w:rsid w:val="00324153"/>
    <w:rsid w:val="00324460"/>
    <w:rsid w:val="00325255"/>
    <w:rsid w:val="0032542D"/>
    <w:rsid w:val="003306E7"/>
    <w:rsid w:val="00333425"/>
    <w:rsid w:val="00336B04"/>
    <w:rsid w:val="00336BFC"/>
    <w:rsid w:val="00356165"/>
    <w:rsid w:val="00360A1E"/>
    <w:rsid w:val="00360AB2"/>
    <w:rsid w:val="00361904"/>
    <w:rsid w:val="00364B1A"/>
    <w:rsid w:val="00380720"/>
    <w:rsid w:val="0038358E"/>
    <w:rsid w:val="00386B55"/>
    <w:rsid w:val="0039654F"/>
    <w:rsid w:val="003B037F"/>
    <w:rsid w:val="003B2755"/>
    <w:rsid w:val="003C07E4"/>
    <w:rsid w:val="003C5FB9"/>
    <w:rsid w:val="003C70D5"/>
    <w:rsid w:val="003D2EB0"/>
    <w:rsid w:val="003D6E9C"/>
    <w:rsid w:val="003E3042"/>
    <w:rsid w:val="003E49DD"/>
    <w:rsid w:val="003E7158"/>
    <w:rsid w:val="003E72F3"/>
    <w:rsid w:val="003F0DE1"/>
    <w:rsid w:val="003F6950"/>
    <w:rsid w:val="003F7518"/>
    <w:rsid w:val="00405200"/>
    <w:rsid w:val="00411247"/>
    <w:rsid w:val="00412214"/>
    <w:rsid w:val="004160A6"/>
    <w:rsid w:val="00417B7A"/>
    <w:rsid w:val="00431C4D"/>
    <w:rsid w:val="00434702"/>
    <w:rsid w:val="00436A9F"/>
    <w:rsid w:val="00451268"/>
    <w:rsid w:val="00452608"/>
    <w:rsid w:val="00461E41"/>
    <w:rsid w:val="00465D2B"/>
    <w:rsid w:val="0046742E"/>
    <w:rsid w:val="00472EC2"/>
    <w:rsid w:val="004746DA"/>
    <w:rsid w:val="0048086F"/>
    <w:rsid w:val="00487CF3"/>
    <w:rsid w:val="00494520"/>
    <w:rsid w:val="004977E1"/>
    <w:rsid w:val="004A6C46"/>
    <w:rsid w:val="004B39C2"/>
    <w:rsid w:val="004B76E5"/>
    <w:rsid w:val="004C01EB"/>
    <w:rsid w:val="004C15B9"/>
    <w:rsid w:val="004C19FE"/>
    <w:rsid w:val="004C1EF8"/>
    <w:rsid w:val="004C209D"/>
    <w:rsid w:val="004C38E2"/>
    <w:rsid w:val="004C44F4"/>
    <w:rsid w:val="004C7E5D"/>
    <w:rsid w:val="004D1C54"/>
    <w:rsid w:val="004D38CB"/>
    <w:rsid w:val="004D4E17"/>
    <w:rsid w:val="004E3803"/>
    <w:rsid w:val="004E5341"/>
    <w:rsid w:val="004E5A8A"/>
    <w:rsid w:val="004E7A0D"/>
    <w:rsid w:val="004F0C5E"/>
    <w:rsid w:val="004F3638"/>
    <w:rsid w:val="004F66DD"/>
    <w:rsid w:val="00507BC5"/>
    <w:rsid w:val="005140D3"/>
    <w:rsid w:val="00525EAC"/>
    <w:rsid w:val="005350A1"/>
    <w:rsid w:val="00545FF6"/>
    <w:rsid w:val="00547AE9"/>
    <w:rsid w:val="00547F0D"/>
    <w:rsid w:val="005600CA"/>
    <w:rsid w:val="00563ADF"/>
    <w:rsid w:val="00566AF1"/>
    <w:rsid w:val="00570A0E"/>
    <w:rsid w:val="0057138C"/>
    <w:rsid w:val="005729FA"/>
    <w:rsid w:val="0057474E"/>
    <w:rsid w:val="00576894"/>
    <w:rsid w:val="00592590"/>
    <w:rsid w:val="00593896"/>
    <w:rsid w:val="00594B3F"/>
    <w:rsid w:val="0059596C"/>
    <w:rsid w:val="00597DF7"/>
    <w:rsid w:val="005A0DCF"/>
    <w:rsid w:val="005A2534"/>
    <w:rsid w:val="005A3746"/>
    <w:rsid w:val="005B17B0"/>
    <w:rsid w:val="005C1424"/>
    <w:rsid w:val="005D1923"/>
    <w:rsid w:val="005D56A5"/>
    <w:rsid w:val="005E4732"/>
    <w:rsid w:val="005E4EC5"/>
    <w:rsid w:val="005E7F11"/>
    <w:rsid w:val="005F6D52"/>
    <w:rsid w:val="006042C2"/>
    <w:rsid w:val="006052FF"/>
    <w:rsid w:val="00611870"/>
    <w:rsid w:val="00611E4E"/>
    <w:rsid w:val="006146D4"/>
    <w:rsid w:val="00615C39"/>
    <w:rsid w:val="006165D4"/>
    <w:rsid w:val="00617926"/>
    <w:rsid w:val="006208A4"/>
    <w:rsid w:val="00630846"/>
    <w:rsid w:val="006313F4"/>
    <w:rsid w:val="00636B47"/>
    <w:rsid w:val="00654009"/>
    <w:rsid w:val="00680627"/>
    <w:rsid w:val="006857C5"/>
    <w:rsid w:val="006912EA"/>
    <w:rsid w:val="00692777"/>
    <w:rsid w:val="0069524B"/>
    <w:rsid w:val="006959F6"/>
    <w:rsid w:val="00696E7D"/>
    <w:rsid w:val="006A1703"/>
    <w:rsid w:val="006A6A46"/>
    <w:rsid w:val="006B40C1"/>
    <w:rsid w:val="006B5E52"/>
    <w:rsid w:val="006C0B57"/>
    <w:rsid w:val="006C1A2C"/>
    <w:rsid w:val="006C39ED"/>
    <w:rsid w:val="006C5271"/>
    <w:rsid w:val="006E2263"/>
    <w:rsid w:val="006E6D78"/>
    <w:rsid w:val="00716DC1"/>
    <w:rsid w:val="00721036"/>
    <w:rsid w:val="00721486"/>
    <w:rsid w:val="0072215F"/>
    <w:rsid w:val="0072377C"/>
    <w:rsid w:val="007303F9"/>
    <w:rsid w:val="00735F15"/>
    <w:rsid w:val="007362F2"/>
    <w:rsid w:val="007422F9"/>
    <w:rsid w:val="007600EE"/>
    <w:rsid w:val="00771F89"/>
    <w:rsid w:val="007734B8"/>
    <w:rsid w:val="00787669"/>
    <w:rsid w:val="00787CCB"/>
    <w:rsid w:val="00792D58"/>
    <w:rsid w:val="00796A5F"/>
    <w:rsid w:val="007A0B5B"/>
    <w:rsid w:val="007A228F"/>
    <w:rsid w:val="007B146B"/>
    <w:rsid w:val="007B6E73"/>
    <w:rsid w:val="007D02A4"/>
    <w:rsid w:val="007D50D7"/>
    <w:rsid w:val="007D556A"/>
    <w:rsid w:val="007E01C8"/>
    <w:rsid w:val="007E1620"/>
    <w:rsid w:val="007E2B6B"/>
    <w:rsid w:val="007E3607"/>
    <w:rsid w:val="007E69E1"/>
    <w:rsid w:val="007F44F4"/>
    <w:rsid w:val="007F551D"/>
    <w:rsid w:val="008010CF"/>
    <w:rsid w:val="00805F7E"/>
    <w:rsid w:val="008127AB"/>
    <w:rsid w:val="008127D9"/>
    <w:rsid w:val="008209AC"/>
    <w:rsid w:val="00824730"/>
    <w:rsid w:val="0082675E"/>
    <w:rsid w:val="0083157B"/>
    <w:rsid w:val="008356B6"/>
    <w:rsid w:val="00837B65"/>
    <w:rsid w:val="008420CC"/>
    <w:rsid w:val="00851F4A"/>
    <w:rsid w:val="0085437D"/>
    <w:rsid w:val="00855E4F"/>
    <w:rsid w:val="00860B61"/>
    <w:rsid w:val="008809C2"/>
    <w:rsid w:val="008841BC"/>
    <w:rsid w:val="00890AA4"/>
    <w:rsid w:val="00896AD1"/>
    <w:rsid w:val="008A2B03"/>
    <w:rsid w:val="008A4390"/>
    <w:rsid w:val="008A6938"/>
    <w:rsid w:val="008B4682"/>
    <w:rsid w:val="008C1191"/>
    <w:rsid w:val="008C261D"/>
    <w:rsid w:val="008C6D7A"/>
    <w:rsid w:val="008D610C"/>
    <w:rsid w:val="008D7DB7"/>
    <w:rsid w:val="008E12E7"/>
    <w:rsid w:val="008E1382"/>
    <w:rsid w:val="008F145F"/>
    <w:rsid w:val="008F2A1B"/>
    <w:rsid w:val="00900A92"/>
    <w:rsid w:val="00901E00"/>
    <w:rsid w:val="00903C48"/>
    <w:rsid w:val="009164C8"/>
    <w:rsid w:val="00924E2D"/>
    <w:rsid w:val="00933A96"/>
    <w:rsid w:val="009368E0"/>
    <w:rsid w:val="00941010"/>
    <w:rsid w:val="00941591"/>
    <w:rsid w:val="00945013"/>
    <w:rsid w:val="009523E9"/>
    <w:rsid w:val="00962173"/>
    <w:rsid w:val="00962896"/>
    <w:rsid w:val="0096406A"/>
    <w:rsid w:val="00966207"/>
    <w:rsid w:val="00966262"/>
    <w:rsid w:val="00966941"/>
    <w:rsid w:val="00967E17"/>
    <w:rsid w:val="00972369"/>
    <w:rsid w:val="00984B83"/>
    <w:rsid w:val="0098579C"/>
    <w:rsid w:val="00990ED7"/>
    <w:rsid w:val="009940A0"/>
    <w:rsid w:val="00995AB8"/>
    <w:rsid w:val="00997DF7"/>
    <w:rsid w:val="009A5C91"/>
    <w:rsid w:val="009B1608"/>
    <w:rsid w:val="009B1E65"/>
    <w:rsid w:val="009B4834"/>
    <w:rsid w:val="009B4A12"/>
    <w:rsid w:val="009B4A6A"/>
    <w:rsid w:val="009B6073"/>
    <w:rsid w:val="009B607F"/>
    <w:rsid w:val="009C1205"/>
    <w:rsid w:val="009C6488"/>
    <w:rsid w:val="009D44C0"/>
    <w:rsid w:val="009D552D"/>
    <w:rsid w:val="009E01F7"/>
    <w:rsid w:val="009E1F3A"/>
    <w:rsid w:val="009E5B30"/>
    <w:rsid w:val="009F6143"/>
    <w:rsid w:val="00A01DF3"/>
    <w:rsid w:val="00A03BCE"/>
    <w:rsid w:val="00A04631"/>
    <w:rsid w:val="00A04FFB"/>
    <w:rsid w:val="00A22490"/>
    <w:rsid w:val="00A2776B"/>
    <w:rsid w:val="00A31E9D"/>
    <w:rsid w:val="00A32B86"/>
    <w:rsid w:val="00A35C98"/>
    <w:rsid w:val="00A37D8A"/>
    <w:rsid w:val="00A410E4"/>
    <w:rsid w:val="00A426D3"/>
    <w:rsid w:val="00A45A01"/>
    <w:rsid w:val="00A46070"/>
    <w:rsid w:val="00A52D5F"/>
    <w:rsid w:val="00A6223C"/>
    <w:rsid w:val="00A62458"/>
    <w:rsid w:val="00A62E05"/>
    <w:rsid w:val="00A6542D"/>
    <w:rsid w:val="00A6607C"/>
    <w:rsid w:val="00A663D0"/>
    <w:rsid w:val="00A726EE"/>
    <w:rsid w:val="00A72A6F"/>
    <w:rsid w:val="00A7789B"/>
    <w:rsid w:val="00A77CC2"/>
    <w:rsid w:val="00A8082A"/>
    <w:rsid w:val="00A82A4B"/>
    <w:rsid w:val="00A90C06"/>
    <w:rsid w:val="00A91970"/>
    <w:rsid w:val="00A91D03"/>
    <w:rsid w:val="00AA2017"/>
    <w:rsid w:val="00AA5A43"/>
    <w:rsid w:val="00AA62C1"/>
    <w:rsid w:val="00AA662D"/>
    <w:rsid w:val="00AB4A61"/>
    <w:rsid w:val="00AB77DC"/>
    <w:rsid w:val="00AD2272"/>
    <w:rsid w:val="00AD6A6F"/>
    <w:rsid w:val="00AD6DBB"/>
    <w:rsid w:val="00AE2961"/>
    <w:rsid w:val="00B0709E"/>
    <w:rsid w:val="00B1328F"/>
    <w:rsid w:val="00B14592"/>
    <w:rsid w:val="00B159A4"/>
    <w:rsid w:val="00B21D9D"/>
    <w:rsid w:val="00B25641"/>
    <w:rsid w:val="00B3121F"/>
    <w:rsid w:val="00B408CE"/>
    <w:rsid w:val="00B41772"/>
    <w:rsid w:val="00B46D55"/>
    <w:rsid w:val="00B47440"/>
    <w:rsid w:val="00B66436"/>
    <w:rsid w:val="00B7611B"/>
    <w:rsid w:val="00B8142A"/>
    <w:rsid w:val="00B844C2"/>
    <w:rsid w:val="00B90FB7"/>
    <w:rsid w:val="00B93649"/>
    <w:rsid w:val="00B96564"/>
    <w:rsid w:val="00BA124E"/>
    <w:rsid w:val="00BA70F4"/>
    <w:rsid w:val="00BA7B21"/>
    <w:rsid w:val="00BB2D69"/>
    <w:rsid w:val="00BB46DB"/>
    <w:rsid w:val="00BC0602"/>
    <w:rsid w:val="00BC60C7"/>
    <w:rsid w:val="00BD7668"/>
    <w:rsid w:val="00BE7C1F"/>
    <w:rsid w:val="00BF2F6D"/>
    <w:rsid w:val="00BF5208"/>
    <w:rsid w:val="00BF65E1"/>
    <w:rsid w:val="00C05826"/>
    <w:rsid w:val="00C058EC"/>
    <w:rsid w:val="00C1150B"/>
    <w:rsid w:val="00C158CB"/>
    <w:rsid w:val="00C16EDD"/>
    <w:rsid w:val="00C33E73"/>
    <w:rsid w:val="00C342AA"/>
    <w:rsid w:val="00C51AF2"/>
    <w:rsid w:val="00C6494C"/>
    <w:rsid w:val="00C71EBA"/>
    <w:rsid w:val="00C72EEC"/>
    <w:rsid w:val="00C75F88"/>
    <w:rsid w:val="00C773FC"/>
    <w:rsid w:val="00C8047A"/>
    <w:rsid w:val="00C84DBE"/>
    <w:rsid w:val="00C9100F"/>
    <w:rsid w:val="00CA307F"/>
    <w:rsid w:val="00CA729C"/>
    <w:rsid w:val="00CC19B3"/>
    <w:rsid w:val="00CC6A66"/>
    <w:rsid w:val="00CC7EFA"/>
    <w:rsid w:val="00CE4DA8"/>
    <w:rsid w:val="00CF3980"/>
    <w:rsid w:val="00D027E0"/>
    <w:rsid w:val="00D065DD"/>
    <w:rsid w:val="00D1088D"/>
    <w:rsid w:val="00D14B26"/>
    <w:rsid w:val="00D1728C"/>
    <w:rsid w:val="00D230DB"/>
    <w:rsid w:val="00D31BB3"/>
    <w:rsid w:val="00D34A0C"/>
    <w:rsid w:val="00D47E92"/>
    <w:rsid w:val="00D625DB"/>
    <w:rsid w:val="00D6463C"/>
    <w:rsid w:val="00D6780E"/>
    <w:rsid w:val="00D94083"/>
    <w:rsid w:val="00DA0B27"/>
    <w:rsid w:val="00DA1A43"/>
    <w:rsid w:val="00DA223C"/>
    <w:rsid w:val="00DA2364"/>
    <w:rsid w:val="00DA2CED"/>
    <w:rsid w:val="00DA2EF7"/>
    <w:rsid w:val="00DB51B1"/>
    <w:rsid w:val="00DD537A"/>
    <w:rsid w:val="00DD591A"/>
    <w:rsid w:val="00DD7515"/>
    <w:rsid w:val="00DE3172"/>
    <w:rsid w:val="00DE4A3B"/>
    <w:rsid w:val="00DE782F"/>
    <w:rsid w:val="00DF4792"/>
    <w:rsid w:val="00DF74B2"/>
    <w:rsid w:val="00DF7D39"/>
    <w:rsid w:val="00E05BB7"/>
    <w:rsid w:val="00E2332B"/>
    <w:rsid w:val="00E251F6"/>
    <w:rsid w:val="00E44999"/>
    <w:rsid w:val="00E4525E"/>
    <w:rsid w:val="00E452F6"/>
    <w:rsid w:val="00E54E40"/>
    <w:rsid w:val="00E557CA"/>
    <w:rsid w:val="00E55C2B"/>
    <w:rsid w:val="00E579A3"/>
    <w:rsid w:val="00E57C5B"/>
    <w:rsid w:val="00E6699D"/>
    <w:rsid w:val="00E70BC7"/>
    <w:rsid w:val="00E70F3D"/>
    <w:rsid w:val="00E751A9"/>
    <w:rsid w:val="00E808EE"/>
    <w:rsid w:val="00E877BA"/>
    <w:rsid w:val="00E907DA"/>
    <w:rsid w:val="00E91755"/>
    <w:rsid w:val="00E95256"/>
    <w:rsid w:val="00E96551"/>
    <w:rsid w:val="00EA0AB7"/>
    <w:rsid w:val="00EA5D1F"/>
    <w:rsid w:val="00EC181C"/>
    <w:rsid w:val="00EC67E1"/>
    <w:rsid w:val="00EC7168"/>
    <w:rsid w:val="00EE0DF5"/>
    <w:rsid w:val="00EE58BE"/>
    <w:rsid w:val="00EE6A1B"/>
    <w:rsid w:val="00EE73F4"/>
    <w:rsid w:val="00EF1DC4"/>
    <w:rsid w:val="00EF2A1E"/>
    <w:rsid w:val="00EF4CA2"/>
    <w:rsid w:val="00F00C73"/>
    <w:rsid w:val="00F07802"/>
    <w:rsid w:val="00F13579"/>
    <w:rsid w:val="00F13D05"/>
    <w:rsid w:val="00F1540F"/>
    <w:rsid w:val="00F1626E"/>
    <w:rsid w:val="00F217E4"/>
    <w:rsid w:val="00F261AF"/>
    <w:rsid w:val="00F31EEE"/>
    <w:rsid w:val="00F32269"/>
    <w:rsid w:val="00F40C55"/>
    <w:rsid w:val="00F5012E"/>
    <w:rsid w:val="00F636C8"/>
    <w:rsid w:val="00F732AD"/>
    <w:rsid w:val="00F75B14"/>
    <w:rsid w:val="00F92A56"/>
    <w:rsid w:val="00F958BE"/>
    <w:rsid w:val="00F960F5"/>
    <w:rsid w:val="00FA417B"/>
    <w:rsid w:val="00FA64BA"/>
    <w:rsid w:val="00FB6540"/>
    <w:rsid w:val="00FB78B4"/>
    <w:rsid w:val="00FC3671"/>
    <w:rsid w:val="00FC755A"/>
    <w:rsid w:val="00FD0025"/>
    <w:rsid w:val="00FE2345"/>
    <w:rsid w:val="00FE339F"/>
    <w:rsid w:val="00FF164E"/>
    <w:rsid w:val="00FF353E"/>
    <w:rsid w:val="00FF7BA9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envelope address" w:uiPriority="0"/>
    <w:lsdException w:name="envelope return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DD"/>
    <w:pPr>
      <w:widowControl w:val="0"/>
      <w:suppressAutoHyphens/>
      <w:autoSpaceDE w:val="0"/>
      <w:ind w:firstLine="709"/>
      <w:jc w:val="both"/>
    </w:pPr>
    <w:rPr>
      <w:sz w:val="26"/>
      <w:lang w:eastAsia="zh-CN"/>
    </w:rPr>
  </w:style>
  <w:style w:type="paragraph" w:styleId="1">
    <w:name w:val="heading 1"/>
    <w:basedOn w:val="10"/>
    <w:next w:val="a0"/>
    <w:link w:val="11"/>
    <w:qFormat/>
    <w:rsid w:val="00C16EDD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link w:val="20"/>
    <w:qFormat/>
    <w:rsid w:val="00C16EDD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aliases w:val="H3"/>
    <w:basedOn w:val="10"/>
    <w:next w:val="a0"/>
    <w:link w:val="30"/>
    <w:qFormat/>
    <w:rsid w:val="00C16EDD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paragraph" w:styleId="4">
    <w:name w:val="heading 4"/>
    <w:aliases w:val="H4"/>
    <w:basedOn w:val="a"/>
    <w:next w:val="a"/>
    <w:link w:val="40"/>
    <w:uiPriority w:val="9"/>
    <w:unhideWhenUsed/>
    <w:qFormat/>
    <w:rsid w:val="00487CF3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7CF3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7CF3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7CF3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487CF3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487CF3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C16EDD"/>
  </w:style>
  <w:style w:type="character" w:customStyle="1" w:styleId="WW8Num1z1">
    <w:name w:val="WW8Num1z1"/>
    <w:rsid w:val="00C16EDD"/>
  </w:style>
  <w:style w:type="character" w:customStyle="1" w:styleId="WW8Num1z2">
    <w:name w:val="WW8Num1z2"/>
    <w:rsid w:val="00C16EDD"/>
  </w:style>
  <w:style w:type="character" w:customStyle="1" w:styleId="WW8Num1z3">
    <w:name w:val="WW8Num1z3"/>
    <w:rsid w:val="00C16EDD"/>
  </w:style>
  <w:style w:type="character" w:customStyle="1" w:styleId="WW8Num1z4">
    <w:name w:val="WW8Num1z4"/>
    <w:rsid w:val="00C16EDD"/>
  </w:style>
  <w:style w:type="character" w:customStyle="1" w:styleId="WW8Num1z5">
    <w:name w:val="WW8Num1z5"/>
    <w:rsid w:val="00C16EDD"/>
  </w:style>
  <w:style w:type="character" w:customStyle="1" w:styleId="WW8Num1z6">
    <w:name w:val="WW8Num1z6"/>
    <w:rsid w:val="00C16EDD"/>
  </w:style>
  <w:style w:type="character" w:customStyle="1" w:styleId="WW8Num1z7">
    <w:name w:val="WW8Num1z7"/>
    <w:rsid w:val="00C16EDD"/>
  </w:style>
  <w:style w:type="character" w:customStyle="1" w:styleId="WW8Num1z8">
    <w:name w:val="WW8Num1z8"/>
    <w:rsid w:val="00C16EDD"/>
  </w:style>
  <w:style w:type="character" w:customStyle="1" w:styleId="21">
    <w:name w:val="Основной шрифт абзаца2"/>
    <w:rsid w:val="00C16EDD"/>
  </w:style>
  <w:style w:type="character" w:customStyle="1" w:styleId="12">
    <w:name w:val="Основной шрифт абзаца1"/>
    <w:rsid w:val="00C16EDD"/>
  </w:style>
  <w:style w:type="character" w:customStyle="1" w:styleId="a4">
    <w:name w:val="Основной текст с отступом Знак"/>
    <w:rsid w:val="00C16EDD"/>
    <w:rPr>
      <w:sz w:val="28"/>
    </w:rPr>
  </w:style>
  <w:style w:type="character" w:customStyle="1" w:styleId="a5">
    <w:name w:val="Текст выноски Знак"/>
    <w:rsid w:val="00C16EDD"/>
    <w:rPr>
      <w:rFonts w:ascii="Tahoma" w:hAnsi="Tahoma" w:cs="Tahoma"/>
      <w:sz w:val="16"/>
      <w:szCs w:val="16"/>
      <w:lang w:eastAsia="zh-CN"/>
    </w:rPr>
  </w:style>
  <w:style w:type="character" w:customStyle="1" w:styleId="a6">
    <w:name w:val="Верхний колонтитул Знак"/>
    <w:rsid w:val="00C16EDD"/>
    <w:rPr>
      <w:sz w:val="26"/>
      <w:lang w:eastAsia="zh-CN"/>
    </w:rPr>
  </w:style>
  <w:style w:type="character" w:customStyle="1" w:styleId="a7">
    <w:name w:val="Нижний колонтитул Знак"/>
    <w:rsid w:val="00C16EDD"/>
    <w:rPr>
      <w:sz w:val="26"/>
      <w:lang w:eastAsia="zh-CN"/>
    </w:rPr>
  </w:style>
  <w:style w:type="paragraph" w:customStyle="1" w:styleId="10">
    <w:name w:val="Заголовок1"/>
    <w:basedOn w:val="a"/>
    <w:next w:val="a0"/>
    <w:qFormat/>
    <w:rsid w:val="00C16EDD"/>
    <w:pPr>
      <w:keepNext/>
      <w:spacing w:before="240" w:after="120"/>
    </w:pPr>
    <w:rPr>
      <w:rFonts w:ascii="Arial" w:eastAsia="AR PL KaitiM GB" w:hAnsi="Arial" w:cs="FreeSans"/>
      <w:sz w:val="28"/>
      <w:szCs w:val="28"/>
    </w:rPr>
  </w:style>
  <w:style w:type="paragraph" w:styleId="a0">
    <w:name w:val="Body Text"/>
    <w:basedOn w:val="a"/>
    <w:link w:val="a8"/>
    <w:rsid w:val="00C16EDD"/>
    <w:pPr>
      <w:spacing w:after="120"/>
    </w:pPr>
  </w:style>
  <w:style w:type="paragraph" w:styleId="a9">
    <w:name w:val="List"/>
    <w:basedOn w:val="a0"/>
    <w:rsid w:val="00C16EDD"/>
    <w:rPr>
      <w:rFonts w:cs="FreeSans"/>
    </w:rPr>
  </w:style>
  <w:style w:type="paragraph" w:styleId="aa">
    <w:name w:val="caption"/>
    <w:basedOn w:val="a"/>
    <w:qFormat/>
    <w:rsid w:val="00C16E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C16ED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C16ED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4">
    <w:name w:val="Указатель1"/>
    <w:basedOn w:val="a"/>
    <w:rsid w:val="00C16EDD"/>
    <w:pPr>
      <w:suppressLineNumbers/>
    </w:pPr>
    <w:rPr>
      <w:rFonts w:cs="FreeSans"/>
    </w:rPr>
  </w:style>
  <w:style w:type="paragraph" w:styleId="ab">
    <w:name w:val="header"/>
    <w:basedOn w:val="a"/>
    <w:link w:val="15"/>
    <w:rsid w:val="00C16EDD"/>
  </w:style>
  <w:style w:type="paragraph" w:styleId="ac">
    <w:name w:val="footer"/>
    <w:basedOn w:val="a"/>
    <w:link w:val="16"/>
    <w:rsid w:val="00C16EDD"/>
  </w:style>
  <w:style w:type="paragraph" w:customStyle="1" w:styleId="ad">
    <w:name w:val="Содержимое таблицы"/>
    <w:basedOn w:val="a"/>
    <w:rsid w:val="00C16EDD"/>
    <w:pPr>
      <w:suppressLineNumbers/>
    </w:pPr>
  </w:style>
  <w:style w:type="paragraph" w:customStyle="1" w:styleId="ae">
    <w:name w:val="Заголовок таблицы"/>
    <w:basedOn w:val="ad"/>
    <w:rsid w:val="00C16EDD"/>
    <w:pPr>
      <w:jc w:val="center"/>
    </w:pPr>
    <w:rPr>
      <w:b/>
      <w:bCs/>
    </w:rPr>
  </w:style>
  <w:style w:type="paragraph" w:styleId="af">
    <w:name w:val="Body Text Indent"/>
    <w:basedOn w:val="a"/>
    <w:link w:val="17"/>
    <w:rsid w:val="00C16EDD"/>
    <w:pPr>
      <w:widowControl/>
      <w:suppressAutoHyphens w:val="0"/>
      <w:autoSpaceDE/>
      <w:ind w:firstLine="720"/>
    </w:pPr>
    <w:rPr>
      <w:sz w:val="28"/>
    </w:rPr>
  </w:style>
  <w:style w:type="paragraph" w:styleId="af0">
    <w:name w:val="Balloon Text"/>
    <w:basedOn w:val="a"/>
    <w:rsid w:val="00C16EDD"/>
    <w:rPr>
      <w:rFonts w:ascii="Tahoma" w:hAnsi="Tahoma" w:cs="Tahoma"/>
      <w:sz w:val="16"/>
      <w:szCs w:val="16"/>
    </w:rPr>
  </w:style>
  <w:style w:type="paragraph" w:styleId="af1">
    <w:name w:val="List Paragraph"/>
    <w:aliases w:val="Заговок Марина"/>
    <w:basedOn w:val="a"/>
    <w:link w:val="af2"/>
    <w:uiPriority w:val="99"/>
    <w:qFormat/>
    <w:rsid w:val="00C16EDD"/>
    <w:pPr>
      <w:suppressAutoHyphens w:val="0"/>
      <w:ind w:left="720"/>
      <w:contextualSpacing/>
    </w:pPr>
  </w:style>
  <w:style w:type="paragraph" w:customStyle="1" w:styleId="ConsPlusNormal">
    <w:name w:val="ConsPlusNormal"/>
    <w:link w:val="ConsPlusNormal0"/>
    <w:qFormat/>
    <w:rsid w:val="00C16ED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uiPriority w:val="99"/>
    <w:rsid w:val="00C16EDD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3">
    <w:name w:val="Блочная цитата"/>
    <w:basedOn w:val="a"/>
    <w:rsid w:val="00C16EDD"/>
    <w:pPr>
      <w:spacing w:after="283"/>
      <w:ind w:left="567" w:right="567" w:firstLine="0"/>
    </w:pPr>
  </w:style>
  <w:style w:type="paragraph" w:styleId="af4">
    <w:name w:val="Title"/>
    <w:aliases w:val="Çàãîëîâîê,Caaieiaie"/>
    <w:basedOn w:val="10"/>
    <w:next w:val="a0"/>
    <w:link w:val="af5"/>
    <w:qFormat/>
    <w:rsid w:val="00C16EDD"/>
    <w:pPr>
      <w:jc w:val="center"/>
    </w:pPr>
    <w:rPr>
      <w:b/>
      <w:bCs/>
      <w:sz w:val="56"/>
      <w:szCs w:val="56"/>
    </w:rPr>
  </w:style>
  <w:style w:type="paragraph" w:styleId="af6">
    <w:name w:val="Subtitle"/>
    <w:basedOn w:val="10"/>
    <w:next w:val="a0"/>
    <w:link w:val="af7"/>
    <w:qFormat/>
    <w:rsid w:val="00C16EDD"/>
    <w:pPr>
      <w:spacing w:before="60"/>
      <w:jc w:val="center"/>
    </w:pPr>
    <w:rPr>
      <w:sz w:val="36"/>
      <w:szCs w:val="36"/>
    </w:rPr>
  </w:style>
  <w:style w:type="paragraph" w:customStyle="1" w:styleId="18">
    <w:name w:val="Заголовок1"/>
    <w:basedOn w:val="a"/>
    <w:next w:val="a0"/>
    <w:rsid w:val="008C6D7A"/>
    <w:pPr>
      <w:keepNext/>
      <w:spacing w:before="240" w:after="120"/>
    </w:pPr>
    <w:rPr>
      <w:rFonts w:ascii="Arial" w:eastAsia="AR PL KaitiM GB" w:hAnsi="Arial" w:cs="FreeSans"/>
      <w:sz w:val="28"/>
      <w:szCs w:val="28"/>
    </w:rPr>
  </w:style>
  <w:style w:type="table" w:styleId="af8">
    <w:name w:val="Table Grid"/>
    <w:basedOn w:val="a2"/>
    <w:uiPriority w:val="59"/>
    <w:rsid w:val="008C6D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Абзац списка1"/>
    <w:basedOn w:val="a"/>
    <w:rsid w:val="008C6D7A"/>
    <w:pPr>
      <w:suppressAutoHyphens w:val="0"/>
      <w:autoSpaceDN w:val="0"/>
      <w:adjustRightInd w:val="0"/>
      <w:ind w:left="720"/>
    </w:pPr>
    <w:rPr>
      <w:lang w:eastAsia="ru-RU"/>
    </w:rPr>
  </w:style>
  <w:style w:type="paragraph" w:customStyle="1" w:styleId="text3cl">
    <w:name w:val="text3cl"/>
    <w:basedOn w:val="a"/>
    <w:rsid w:val="008C6D7A"/>
    <w:pPr>
      <w:widowControl/>
      <w:autoSpaceDE/>
      <w:spacing w:before="280" w:after="280"/>
      <w:ind w:firstLine="0"/>
      <w:jc w:val="left"/>
    </w:pPr>
    <w:rPr>
      <w:sz w:val="24"/>
      <w:szCs w:val="24"/>
      <w:lang w:eastAsia="ar-SA"/>
    </w:rPr>
  </w:style>
  <w:style w:type="character" w:customStyle="1" w:styleId="11">
    <w:name w:val="Заголовок 1 Знак"/>
    <w:link w:val="1"/>
    <w:locked/>
    <w:rsid w:val="008C6D7A"/>
    <w:rPr>
      <w:rFonts w:ascii="Arial" w:eastAsia="AR PL KaitiM GB" w:hAnsi="Arial" w:cs="FreeSans"/>
      <w:b/>
      <w:bCs/>
      <w:sz w:val="36"/>
      <w:szCs w:val="36"/>
      <w:lang w:eastAsia="zh-CN"/>
    </w:rPr>
  </w:style>
  <w:style w:type="character" w:customStyle="1" w:styleId="20">
    <w:name w:val="Заголовок 2 Знак"/>
    <w:link w:val="2"/>
    <w:locked/>
    <w:rsid w:val="008C6D7A"/>
    <w:rPr>
      <w:rFonts w:ascii="Arial" w:eastAsia="AR PL KaitiM GB" w:hAnsi="Arial" w:cs="FreeSans"/>
      <w:b/>
      <w:bCs/>
      <w:sz w:val="32"/>
      <w:szCs w:val="32"/>
      <w:lang w:eastAsia="zh-CN"/>
    </w:rPr>
  </w:style>
  <w:style w:type="character" w:customStyle="1" w:styleId="30">
    <w:name w:val="Заголовок 3 Знак"/>
    <w:aliases w:val="H3 Знак"/>
    <w:link w:val="3"/>
    <w:locked/>
    <w:rsid w:val="008C6D7A"/>
    <w:rPr>
      <w:rFonts w:ascii="Arial" w:eastAsia="AR PL KaitiM GB" w:hAnsi="Arial" w:cs="FreeSans"/>
      <w:b/>
      <w:bCs/>
      <w:sz w:val="28"/>
      <w:szCs w:val="28"/>
      <w:lang w:eastAsia="zh-CN"/>
    </w:rPr>
  </w:style>
  <w:style w:type="character" w:customStyle="1" w:styleId="WW8Num2z0">
    <w:name w:val="WW8Num2z0"/>
    <w:rsid w:val="008C6D7A"/>
    <w:rPr>
      <w:b/>
    </w:rPr>
  </w:style>
  <w:style w:type="character" w:customStyle="1" w:styleId="WW8Num2z1">
    <w:name w:val="WW8Num2z1"/>
    <w:rsid w:val="008C6D7A"/>
  </w:style>
  <w:style w:type="character" w:customStyle="1" w:styleId="WW8Num2z2">
    <w:name w:val="WW8Num2z2"/>
    <w:rsid w:val="008C6D7A"/>
  </w:style>
  <w:style w:type="character" w:customStyle="1" w:styleId="WW8Num2z3">
    <w:name w:val="WW8Num2z3"/>
    <w:rsid w:val="008C6D7A"/>
  </w:style>
  <w:style w:type="character" w:customStyle="1" w:styleId="WW8Num2z4">
    <w:name w:val="WW8Num2z4"/>
    <w:rsid w:val="008C6D7A"/>
  </w:style>
  <w:style w:type="character" w:customStyle="1" w:styleId="WW8Num2z5">
    <w:name w:val="WW8Num2z5"/>
    <w:rsid w:val="008C6D7A"/>
  </w:style>
  <w:style w:type="character" w:customStyle="1" w:styleId="WW8Num2z6">
    <w:name w:val="WW8Num2z6"/>
    <w:rsid w:val="008C6D7A"/>
  </w:style>
  <w:style w:type="character" w:customStyle="1" w:styleId="WW8Num2z7">
    <w:name w:val="WW8Num2z7"/>
    <w:rsid w:val="008C6D7A"/>
  </w:style>
  <w:style w:type="character" w:customStyle="1" w:styleId="WW8Num2z8">
    <w:name w:val="WW8Num2z8"/>
    <w:rsid w:val="008C6D7A"/>
  </w:style>
  <w:style w:type="character" w:styleId="af9">
    <w:name w:val="Hyperlink"/>
    <w:rsid w:val="008C6D7A"/>
    <w:rPr>
      <w:color w:val="000080"/>
      <w:u w:val="single"/>
    </w:rPr>
  </w:style>
  <w:style w:type="paragraph" w:customStyle="1" w:styleId="1a">
    <w:name w:val="Текст выноски1"/>
    <w:basedOn w:val="a"/>
    <w:rsid w:val="008C6D7A"/>
    <w:pPr>
      <w:autoSpaceDE/>
    </w:pPr>
    <w:rPr>
      <w:rFonts w:ascii="Tahoma" w:hAnsi="Tahoma" w:cs="Tahoma"/>
      <w:color w:val="00000A"/>
      <w:kern w:val="1"/>
      <w:sz w:val="16"/>
      <w:szCs w:val="16"/>
    </w:rPr>
  </w:style>
  <w:style w:type="paragraph" w:customStyle="1" w:styleId="1b">
    <w:name w:val="Абзац списка1"/>
    <w:basedOn w:val="a"/>
    <w:rsid w:val="008C6D7A"/>
    <w:pPr>
      <w:suppressAutoHyphens w:val="0"/>
      <w:autoSpaceDE/>
      <w:ind w:left="720"/>
    </w:pPr>
    <w:rPr>
      <w:color w:val="00000A"/>
      <w:kern w:val="1"/>
      <w:lang w:eastAsia="ru-RU"/>
    </w:rPr>
  </w:style>
  <w:style w:type="character" w:customStyle="1" w:styleId="af5">
    <w:name w:val="Название Знак"/>
    <w:aliases w:val="Çàãîëîâîê Знак,Caaieiaie Знак"/>
    <w:link w:val="af4"/>
    <w:locked/>
    <w:rsid w:val="008C6D7A"/>
    <w:rPr>
      <w:rFonts w:ascii="Arial" w:eastAsia="AR PL KaitiM GB" w:hAnsi="Arial" w:cs="FreeSans"/>
      <w:b/>
      <w:bCs/>
      <w:sz w:val="56"/>
      <w:szCs w:val="56"/>
      <w:lang w:eastAsia="zh-CN"/>
    </w:rPr>
  </w:style>
  <w:style w:type="character" w:customStyle="1" w:styleId="af7">
    <w:name w:val="Подзаголовок Знак"/>
    <w:link w:val="af6"/>
    <w:locked/>
    <w:rsid w:val="008C6D7A"/>
    <w:rPr>
      <w:rFonts w:ascii="Arial" w:eastAsia="AR PL KaitiM GB" w:hAnsi="Arial" w:cs="FreeSans"/>
      <w:sz w:val="36"/>
      <w:szCs w:val="36"/>
      <w:lang w:eastAsia="zh-CN"/>
    </w:rPr>
  </w:style>
  <w:style w:type="paragraph" w:customStyle="1" w:styleId="afa">
    <w:name w:val="Нижний колонтитул слева"/>
    <w:basedOn w:val="a"/>
    <w:rsid w:val="008C6D7A"/>
    <w:pPr>
      <w:suppressLineNumbers/>
      <w:tabs>
        <w:tab w:val="center" w:pos="4818"/>
        <w:tab w:val="right" w:pos="9637"/>
      </w:tabs>
      <w:autoSpaceDE/>
    </w:pPr>
    <w:rPr>
      <w:color w:val="00000A"/>
      <w:kern w:val="1"/>
    </w:rPr>
  </w:style>
  <w:style w:type="paragraph" w:customStyle="1" w:styleId="afb">
    <w:name w:val="Нижний колонтитул справа"/>
    <w:basedOn w:val="a"/>
    <w:rsid w:val="008C6D7A"/>
    <w:pPr>
      <w:suppressLineNumbers/>
      <w:tabs>
        <w:tab w:val="center" w:pos="4818"/>
        <w:tab w:val="right" w:pos="9637"/>
      </w:tabs>
      <w:autoSpaceDE/>
    </w:pPr>
    <w:rPr>
      <w:color w:val="00000A"/>
      <w:kern w:val="1"/>
    </w:rPr>
  </w:style>
  <w:style w:type="paragraph" w:styleId="23">
    <w:name w:val="envelope return"/>
    <w:basedOn w:val="a"/>
    <w:rsid w:val="008C6D7A"/>
    <w:pPr>
      <w:suppressLineNumbers/>
      <w:autoSpaceDE/>
      <w:spacing w:after="60"/>
    </w:pPr>
    <w:rPr>
      <w:color w:val="00000A"/>
      <w:kern w:val="1"/>
    </w:rPr>
  </w:style>
  <w:style w:type="paragraph" w:styleId="afc">
    <w:name w:val="Signature"/>
    <w:basedOn w:val="a"/>
    <w:link w:val="afd"/>
    <w:rsid w:val="008C6D7A"/>
    <w:pPr>
      <w:suppressLineNumbers/>
      <w:autoSpaceDE/>
    </w:pPr>
    <w:rPr>
      <w:color w:val="00000A"/>
      <w:kern w:val="1"/>
    </w:rPr>
  </w:style>
  <w:style w:type="character" w:customStyle="1" w:styleId="afd">
    <w:name w:val="Подпись Знак"/>
    <w:link w:val="afc"/>
    <w:rsid w:val="008C6D7A"/>
    <w:rPr>
      <w:color w:val="00000A"/>
      <w:kern w:val="1"/>
      <w:sz w:val="26"/>
      <w:lang w:eastAsia="zh-CN"/>
    </w:rPr>
  </w:style>
  <w:style w:type="paragraph" w:styleId="afe">
    <w:name w:val="envelope address"/>
    <w:basedOn w:val="a"/>
    <w:rsid w:val="008C6D7A"/>
    <w:pPr>
      <w:suppressLineNumbers/>
      <w:autoSpaceDE/>
      <w:spacing w:after="60"/>
    </w:pPr>
    <w:rPr>
      <w:color w:val="00000A"/>
      <w:kern w:val="1"/>
    </w:rPr>
  </w:style>
  <w:style w:type="paragraph" w:styleId="aff">
    <w:name w:val="Salutation"/>
    <w:basedOn w:val="a"/>
    <w:link w:val="aff0"/>
    <w:rsid w:val="008C6D7A"/>
    <w:pPr>
      <w:suppressLineNumbers/>
      <w:autoSpaceDE/>
    </w:pPr>
    <w:rPr>
      <w:color w:val="00000A"/>
      <w:kern w:val="1"/>
    </w:rPr>
  </w:style>
  <w:style w:type="character" w:customStyle="1" w:styleId="aff0">
    <w:name w:val="Приветствие Знак"/>
    <w:link w:val="aff"/>
    <w:rsid w:val="008C6D7A"/>
    <w:rPr>
      <w:color w:val="00000A"/>
      <w:kern w:val="1"/>
      <w:sz w:val="26"/>
      <w:lang w:eastAsia="zh-CN"/>
    </w:rPr>
  </w:style>
  <w:style w:type="paragraph" w:styleId="aff1">
    <w:name w:val="footnote text"/>
    <w:basedOn w:val="a"/>
    <w:link w:val="aff2"/>
    <w:semiHidden/>
    <w:rsid w:val="008C6D7A"/>
    <w:pPr>
      <w:suppressLineNumbers/>
      <w:autoSpaceDE/>
      <w:ind w:left="339" w:hanging="339"/>
    </w:pPr>
    <w:rPr>
      <w:color w:val="00000A"/>
      <w:kern w:val="1"/>
      <w:sz w:val="20"/>
    </w:rPr>
  </w:style>
  <w:style w:type="character" w:customStyle="1" w:styleId="aff2">
    <w:name w:val="Текст сноски Знак"/>
    <w:link w:val="aff1"/>
    <w:semiHidden/>
    <w:rsid w:val="008C6D7A"/>
    <w:rPr>
      <w:color w:val="00000A"/>
      <w:kern w:val="1"/>
      <w:lang w:eastAsia="zh-CN"/>
    </w:rPr>
  </w:style>
  <w:style w:type="paragraph" w:customStyle="1" w:styleId="aff3">
    <w:name w:val="Содержимое врезки"/>
    <w:basedOn w:val="a"/>
    <w:rsid w:val="008C6D7A"/>
    <w:pPr>
      <w:autoSpaceDE/>
    </w:pPr>
    <w:rPr>
      <w:color w:val="00000A"/>
      <w:kern w:val="1"/>
    </w:rPr>
  </w:style>
  <w:style w:type="paragraph" w:customStyle="1" w:styleId="aff4">
    <w:name w:val="Содержимое списка"/>
    <w:basedOn w:val="a"/>
    <w:rsid w:val="008C6D7A"/>
    <w:pPr>
      <w:autoSpaceDE/>
      <w:ind w:left="567"/>
    </w:pPr>
    <w:rPr>
      <w:color w:val="00000A"/>
      <w:kern w:val="1"/>
    </w:rPr>
  </w:style>
  <w:style w:type="paragraph" w:customStyle="1" w:styleId="aff5">
    <w:name w:val="Текст в заданном формате"/>
    <w:basedOn w:val="a"/>
    <w:rsid w:val="008C6D7A"/>
    <w:pPr>
      <w:autoSpaceDE/>
    </w:pPr>
    <w:rPr>
      <w:rFonts w:ascii="Liberation Mono" w:eastAsia="NSimSun" w:hAnsi="Liberation Mono" w:cs="Liberation Mono"/>
      <w:color w:val="00000A"/>
      <w:kern w:val="1"/>
      <w:sz w:val="20"/>
    </w:rPr>
  </w:style>
  <w:style w:type="character" w:customStyle="1" w:styleId="1c">
    <w:name w:val="Текст выноски Знак1"/>
    <w:rsid w:val="008C6D7A"/>
    <w:rPr>
      <w:rFonts w:ascii="Segoe UI" w:hAnsi="Segoe UI"/>
      <w:color w:val="00000A"/>
      <w:kern w:val="1"/>
      <w:sz w:val="18"/>
      <w:lang w:eastAsia="zh-CN"/>
    </w:rPr>
  </w:style>
  <w:style w:type="paragraph" w:styleId="aff6">
    <w:name w:val="Normal (Web)"/>
    <w:basedOn w:val="a"/>
    <w:uiPriority w:val="99"/>
    <w:rsid w:val="008C6D7A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styleId="aff7">
    <w:name w:val="No Spacing"/>
    <w:aliases w:val="для таблиц,Без интервала2"/>
    <w:link w:val="aff8"/>
    <w:uiPriority w:val="1"/>
    <w:qFormat/>
    <w:rsid w:val="00E877B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1"/>
    <w:link w:val="a0"/>
    <w:rsid w:val="00200842"/>
    <w:rPr>
      <w:sz w:val="26"/>
      <w:lang w:eastAsia="zh-CN"/>
    </w:rPr>
  </w:style>
  <w:style w:type="character" w:customStyle="1" w:styleId="15">
    <w:name w:val="Верхний колонтитул Знак1"/>
    <w:basedOn w:val="a1"/>
    <w:link w:val="ab"/>
    <w:rsid w:val="00200842"/>
    <w:rPr>
      <w:sz w:val="26"/>
      <w:lang w:eastAsia="zh-CN"/>
    </w:rPr>
  </w:style>
  <w:style w:type="character" w:customStyle="1" w:styleId="16">
    <w:name w:val="Нижний колонтитул Знак1"/>
    <w:basedOn w:val="a1"/>
    <w:link w:val="ac"/>
    <w:rsid w:val="00200842"/>
    <w:rPr>
      <w:sz w:val="26"/>
      <w:lang w:eastAsia="zh-CN"/>
    </w:rPr>
  </w:style>
  <w:style w:type="character" w:customStyle="1" w:styleId="17">
    <w:name w:val="Основной текст с отступом Знак1"/>
    <w:basedOn w:val="a1"/>
    <w:link w:val="af"/>
    <w:rsid w:val="00200842"/>
    <w:rPr>
      <w:sz w:val="28"/>
      <w:lang w:eastAsia="zh-CN"/>
    </w:rPr>
  </w:style>
  <w:style w:type="character" w:customStyle="1" w:styleId="ConsPlusNormal0">
    <w:name w:val="ConsPlusNormal Знак"/>
    <w:link w:val="ConsPlusNormal"/>
    <w:locked/>
    <w:rsid w:val="00487CF3"/>
    <w:rPr>
      <w:rFonts w:ascii="Arial" w:hAnsi="Arial" w:cs="Arial"/>
      <w:lang w:eastAsia="zh-CN"/>
    </w:rPr>
  </w:style>
  <w:style w:type="character" w:customStyle="1" w:styleId="40">
    <w:name w:val="Заголовок 4 Знак"/>
    <w:aliases w:val="H4 Знак"/>
    <w:basedOn w:val="a1"/>
    <w:link w:val="4"/>
    <w:uiPriority w:val="9"/>
    <w:rsid w:val="00487CF3"/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487CF3"/>
    <w:rPr>
      <w:rFonts w:asciiTheme="majorHAnsi" w:eastAsiaTheme="majorEastAsia" w:hAnsiTheme="majorHAnsi" w:cstheme="majorBidi"/>
      <w:color w:val="4F81BD" w:themeColor="accent1"/>
      <w:sz w:val="26"/>
      <w:lang w:eastAsia="zh-CN"/>
    </w:rPr>
  </w:style>
  <w:style w:type="character" w:customStyle="1" w:styleId="60">
    <w:name w:val="Заголовок 6 Знак"/>
    <w:basedOn w:val="a1"/>
    <w:link w:val="6"/>
    <w:uiPriority w:val="9"/>
    <w:semiHidden/>
    <w:rsid w:val="00487CF3"/>
    <w:rPr>
      <w:rFonts w:asciiTheme="majorHAnsi" w:eastAsiaTheme="majorEastAsia" w:hAnsiTheme="majorHAnsi" w:cstheme="majorBidi"/>
      <w:i/>
      <w:iCs/>
      <w:color w:val="4F81BD" w:themeColor="accent1"/>
      <w:sz w:val="26"/>
      <w:lang w:eastAsia="zh-CN"/>
    </w:rPr>
  </w:style>
  <w:style w:type="character" w:customStyle="1" w:styleId="70">
    <w:name w:val="Заголовок 7 Знак"/>
    <w:basedOn w:val="a1"/>
    <w:link w:val="7"/>
    <w:uiPriority w:val="9"/>
    <w:semiHidden/>
    <w:rsid w:val="00487CF3"/>
    <w:rPr>
      <w:rFonts w:asciiTheme="majorHAnsi" w:eastAsiaTheme="majorEastAsia" w:hAnsiTheme="majorHAnsi" w:cstheme="majorBidi"/>
      <w:b/>
      <w:bCs/>
      <w:color w:val="9BBB59" w:themeColor="accent3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487CF3"/>
    <w:rPr>
      <w:rFonts w:asciiTheme="majorHAnsi" w:eastAsiaTheme="majorEastAsia" w:hAnsiTheme="majorHAnsi" w:cstheme="majorBidi"/>
      <w:b/>
      <w:bCs/>
      <w:i/>
      <w:iCs/>
      <w:color w:val="9BBB59" w:themeColor="accent3"/>
      <w:lang w:eastAsia="zh-CN"/>
    </w:rPr>
  </w:style>
  <w:style w:type="character" w:customStyle="1" w:styleId="90">
    <w:name w:val="Заголовок 9 Знак"/>
    <w:basedOn w:val="a1"/>
    <w:link w:val="9"/>
    <w:uiPriority w:val="9"/>
    <w:rsid w:val="00487CF3"/>
    <w:rPr>
      <w:rFonts w:asciiTheme="majorHAnsi" w:eastAsiaTheme="majorEastAsia" w:hAnsiTheme="majorHAnsi" w:cstheme="majorBidi"/>
      <w:i/>
      <w:iCs/>
      <w:color w:val="9BBB59" w:themeColor="accent3"/>
      <w:lang w:eastAsia="zh-CN"/>
    </w:rPr>
  </w:style>
  <w:style w:type="character" w:customStyle="1" w:styleId="af2">
    <w:name w:val="Абзац списка Знак"/>
    <w:aliases w:val="Заговок Марина Знак"/>
    <w:link w:val="af1"/>
    <w:uiPriority w:val="99"/>
    <w:rsid w:val="00487CF3"/>
    <w:rPr>
      <w:sz w:val="26"/>
      <w:lang w:eastAsia="zh-CN"/>
    </w:rPr>
  </w:style>
  <w:style w:type="character" w:customStyle="1" w:styleId="aff8">
    <w:name w:val="Без интервала Знак"/>
    <w:aliases w:val="для таблиц Знак,Без интервала2 Знак"/>
    <w:basedOn w:val="a1"/>
    <w:link w:val="aff7"/>
    <w:uiPriority w:val="1"/>
    <w:rsid w:val="00487CF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9">
    <w:name w:val="Strong"/>
    <w:basedOn w:val="a1"/>
    <w:uiPriority w:val="22"/>
    <w:qFormat/>
    <w:rsid w:val="00487CF3"/>
    <w:rPr>
      <w:b/>
      <w:bCs/>
      <w:spacing w:val="0"/>
    </w:rPr>
  </w:style>
  <w:style w:type="character" w:styleId="affa">
    <w:name w:val="Emphasis"/>
    <w:uiPriority w:val="20"/>
    <w:qFormat/>
    <w:rsid w:val="00487CF3"/>
    <w:rPr>
      <w:b/>
      <w:bCs/>
      <w:i/>
      <w:iCs/>
      <w:color w:val="5A5A5A" w:themeColor="text1" w:themeTint="A5"/>
    </w:rPr>
  </w:style>
  <w:style w:type="paragraph" w:styleId="24">
    <w:name w:val="Quote"/>
    <w:basedOn w:val="a"/>
    <w:next w:val="a"/>
    <w:link w:val="25"/>
    <w:uiPriority w:val="29"/>
    <w:qFormat/>
    <w:rsid w:val="00487CF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5">
    <w:name w:val="Цитата 2 Знак"/>
    <w:basedOn w:val="a1"/>
    <w:link w:val="24"/>
    <w:uiPriority w:val="29"/>
    <w:rsid w:val="00487CF3"/>
    <w:rPr>
      <w:rFonts w:asciiTheme="majorHAnsi" w:eastAsiaTheme="majorEastAsia" w:hAnsiTheme="majorHAnsi" w:cstheme="majorBidi"/>
      <w:i/>
      <w:iCs/>
      <w:color w:val="5A5A5A" w:themeColor="text1" w:themeTint="A5"/>
      <w:sz w:val="26"/>
      <w:lang w:eastAsia="zh-CN"/>
    </w:rPr>
  </w:style>
  <w:style w:type="paragraph" w:styleId="affb">
    <w:name w:val="Intense Quote"/>
    <w:basedOn w:val="a"/>
    <w:next w:val="a"/>
    <w:link w:val="affc"/>
    <w:uiPriority w:val="30"/>
    <w:qFormat/>
    <w:rsid w:val="00487CF3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fc">
    <w:name w:val="Выделенная цитата Знак"/>
    <w:basedOn w:val="a1"/>
    <w:link w:val="affb"/>
    <w:uiPriority w:val="30"/>
    <w:rsid w:val="00487CF3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  <w:lang w:eastAsia="zh-CN"/>
    </w:rPr>
  </w:style>
  <w:style w:type="character" w:styleId="affd">
    <w:name w:val="Subtle Emphasis"/>
    <w:uiPriority w:val="19"/>
    <w:qFormat/>
    <w:rsid w:val="00487CF3"/>
    <w:rPr>
      <w:i/>
      <w:iCs/>
      <w:color w:val="5A5A5A" w:themeColor="text1" w:themeTint="A5"/>
    </w:rPr>
  </w:style>
  <w:style w:type="character" w:styleId="affe">
    <w:name w:val="Intense Emphasis"/>
    <w:uiPriority w:val="21"/>
    <w:qFormat/>
    <w:rsid w:val="00487CF3"/>
    <w:rPr>
      <w:b/>
      <w:bCs/>
      <w:i/>
      <w:iCs/>
      <w:color w:val="4F81BD" w:themeColor="accent1"/>
      <w:sz w:val="22"/>
      <w:szCs w:val="22"/>
    </w:rPr>
  </w:style>
  <w:style w:type="character" w:styleId="afff">
    <w:name w:val="Subtle Reference"/>
    <w:uiPriority w:val="31"/>
    <w:qFormat/>
    <w:rsid w:val="00487CF3"/>
    <w:rPr>
      <w:color w:val="auto"/>
      <w:u w:val="single" w:color="9BBB59" w:themeColor="accent3"/>
    </w:rPr>
  </w:style>
  <w:style w:type="character" w:styleId="afff0">
    <w:name w:val="Intense Reference"/>
    <w:basedOn w:val="a1"/>
    <w:uiPriority w:val="32"/>
    <w:qFormat/>
    <w:rsid w:val="00487CF3"/>
    <w:rPr>
      <w:b/>
      <w:bCs/>
      <w:color w:val="76923C" w:themeColor="accent3" w:themeShade="BF"/>
      <w:u w:val="single" w:color="9BBB59" w:themeColor="accent3"/>
    </w:rPr>
  </w:style>
  <w:style w:type="character" w:styleId="afff1">
    <w:name w:val="Book Title"/>
    <w:basedOn w:val="a1"/>
    <w:uiPriority w:val="33"/>
    <w:qFormat/>
    <w:rsid w:val="00487CF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26">
    <w:name w:val="Body Text 2"/>
    <w:basedOn w:val="a"/>
    <w:link w:val="27"/>
    <w:uiPriority w:val="99"/>
    <w:semiHidden/>
    <w:unhideWhenUsed/>
    <w:rsid w:val="00FE339F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  <w:semiHidden/>
    <w:rsid w:val="00FE339F"/>
    <w:rPr>
      <w:sz w:val="26"/>
      <w:lang w:eastAsia="zh-CN"/>
    </w:rPr>
  </w:style>
  <w:style w:type="paragraph" w:customStyle="1" w:styleId="1d">
    <w:name w:val="Название1"/>
    <w:basedOn w:val="a"/>
    <w:qFormat/>
    <w:rsid w:val="00FE339F"/>
    <w:pPr>
      <w:widowControl/>
      <w:suppressAutoHyphens w:val="0"/>
      <w:autoSpaceDN w:val="0"/>
      <w:adjustRightInd w:val="0"/>
      <w:ind w:firstLine="0"/>
      <w:jc w:val="center"/>
    </w:pPr>
    <w:rPr>
      <w:b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&#1055;&#1086;&#1089;&#1090;&#1072;&#1085;&#1086;&#1074;&#1083;&#1077;&#1085;&#1080;&#1077;%20&#1047;&#1077;&#1083;&#1077;&#1085;&#1082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8FFA5-A606-4A74-8A5A-075C95AE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Зеленка</Template>
  <TotalTime>2</TotalTime>
  <Pages>42</Pages>
  <Words>7801</Words>
  <Characters>44466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glavmun_001_u</cp:lastModifiedBy>
  <cp:revision>2</cp:revision>
  <cp:lastPrinted>2026-04-03T03:02:00Z</cp:lastPrinted>
  <dcterms:created xsi:type="dcterms:W3CDTF">2026-04-03T03:04:00Z</dcterms:created>
  <dcterms:modified xsi:type="dcterms:W3CDTF">2026-04-03T03:04:00Z</dcterms:modified>
</cp:coreProperties>
</file>